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5F38B" w14:textId="77777777" w:rsidR="002B0D8C" w:rsidRPr="00FF206E" w:rsidRDefault="00FF206E" w:rsidP="002B0D8C">
      <w:pPr>
        <w:pStyle w:val="Tittel"/>
        <w:spacing w:before="0"/>
        <w:rPr>
          <w:rFonts w:cs="Arial"/>
          <w:sz w:val="36"/>
          <w:szCs w:val="36"/>
        </w:rPr>
      </w:pPr>
      <w:bookmarkStart w:id="0" w:name="_GoBack"/>
      <w:bookmarkEnd w:id="0"/>
      <w:r w:rsidRPr="00FF206E">
        <w:rPr>
          <w:rFonts w:cs="Arial"/>
          <w:sz w:val="36"/>
          <w:szCs w:val="36"/>
        </w:rPr>
        <w:t>For skole</w:t>
      </w:r>
      <w:r>
        <w:rPr>
          <w:rFonts w:cs="Arial"/>
          <w:sz w:val="36"/>
          <w:szCs w:val="36"/>
        </w:rPr>
        <w:t>:</w:t>
      </w:r>
    </w:p>
    <w:p w14:paraId="1CACE202" w14:textId="77777777" w:rsidR="008C79E8" w:rsidRPr="008C79E8" w:rsidRDefault="002B0D8C" w:rsidP="008C79E8">
      <w:pPr>
        <w:pStyle w:val="Tittel"/>
        <w:spacing w:before="0"/>
        <w:rPr>
          <w:rFonts w:cs="Arial"/>
          <w:sz w:val="52"/>
          <w:szCs w:val="52"/>
        </w:rPr>
      </w:pPr>
      <w:r w:rsidRPr="00246D76">
        <w:rPr>
          <w:rFonts w:cs="Arial"/>
          <w:sz w:val="52"/>
          <w:szCs w:val="52"/>
        </w:rPr>
        <w:t>B</w:t>
      </w:r>
      <w:r w:rsidR="009527B5" w:rsidRPr="00246D76">
        <w:rPr>
          <w:rFonts w:cs="Arial"/>
          <w:sz w:val="52"/>
          <w:szCs w:val="52"/>
        </w:rPr>
        <w:t>estilling av DRØFTINGSMØTE</w:t>
      </w:r>
    </w:p>
    <w:p w14:paraId="2F671748" w14:textId="77777777" w:rsidR="002B0D8C" w:rsidRPr="002B0D8C" w:rsidRDefault="002B0D8C" w:rsidP="002B0D8C">
      <w:pPr>
        <w:pStyle w:val="Tittel"/>
        <w:rPr>
          <w:rFonts w:cs="Arial"/>
          <w:sz w:val="28"/>
          <w:szCs w:val="28"/>
        </w:rPr>
      </w:pPr>
    </w:p>
    <w:p w14:paraId="20F4F39C" w14:textId="77777777" w:rsidR="000155CE" w:rsidRPr="000155CE" w:rsidRDefault="000155CE" w:rsidP="000155CE">
      <w:pPr>
        <w:rPr>
          <w:sz w:val="24"/>
          <w:szCs w:val="24"/>
        </w:rPr>
      </w:pPr>
      <w:r w:rsidRPr="000155CE">
        <w:rPr>
          <w:sz w:val="24"/>
          <w:szCs w:val="24"/>
        </w:rPr>
        <w:t>Ønsket dato:</w:t>
      </w:r>
      <w:r w:rsidRPr="000155CE">
        <w:rPr>
          <w:sz w:val="24"/>
          <w:szCs w:val="24"/>
        </w:rPr>
        <w:tab/>
      </w:r>
      <w:r w:rsidRPr="000155CE">
        <w:rPr>
          <w:sz w:val="24"/>
          <w:szCs w:val="24"/>
        </w:rPr>
        <w:tab/>
      </w:r>
      <w:r w:rsidRPr="000155CE">
        <w:rPr>
          <w:sz w:val="24"/>
          <w:szCs w:val="24"/>
        </w:rPr>
        <w:tab/>
      </w:r>
      <w:r w:rsidRPr="000155CE">
        <w:rPr>
          <w:sz w:val="24"/>
          <w:szCs w:val="24"/>
        </w:rPr>
        <w:tab/>
      </w:r>
      <w:r w:rsidRPr="000155CE">
        <w:rPr>
          <w:sz w:val="24"/>
          <w:szCs w:val="24"/>
        </w:rPr>
        <w:tab/>
        <w:t xml:space="preserve">Ønsket </w:t>
      </w:r>
      <w:proofErr w:type="gramStart"/>
      <w:r w:rsidRPr="000155CE">
        <w:rPr>
          <w:sz w:val="24"/>
          <w:szCs w:val="24"/>
        </w:rPr>
        <w:t>kl.slett</w:t>
      </w:r>
      <w:proofErr w:type="gramEnd"/>
      <w:r w:rsidRPr="000155CE">
        <w:rPr>
          <w:sz w:val="24"/>
          <w:szCs w:val="24"/>
        </w:rPr>
        <w:t xml:space="preserve">:  </w:t>
      </w:r>
    </w:p>
    <w:p w14:paraId="703261F7" w14:textId="77777777" w:rsidR="000155CE" w:rsidRPr="00074F4D" w:rsidRDefault="000155CE" w:rsidP="000155CE">
      <w:pPr>
        <w:rPr>
          <w:sz w:val="20"/>
          <w:szCs w:val="20"/>
        </w:rPr>
      </w:pPr>
      <w:r w:rsidRPr="00074F4D">
        <w:rPr>
          <w:sz w:val="20"/>
          <w:szCs w:val="20"/>
        </w:rPr>
        <w:t>(Tid og sted bekreftes i svar på bestillingen)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4776"/>
      </w:tblGrid>
      <w:tr w:rsidR="00C94BD3" w:rsidRPr="00BA0CF8" w14:paraId="72D415A9" w14:textId="77777777" w:rsidTr="00BA0CF8">
        <w:tc>
          <w:tcPr>
            <w:tcW w:w="4776" w:type="dxa"/>
            <w:shd w:val="clear" w:color="auto" w:fill="auto"/>
          </w:tcPr>
          <w:p w14:paraId="57E526B5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Elevens navn</w:t>
            </w:r>
            <w:r w:rsidR="001A0FB4">
              <w:rPr>
                <w:sz w:val="20"/>
                <w:szCs w:val="20"/>
              </w:rPr>
              <w:t>:</w:t>
            </w:r>
          </w:p>
        </w:tc>
        <w:tc>
          <w:tcPr>
            <w:tcW w:w="4776" w:type="dxa"/>
            <w:shd w:val="clear" w:color="auto" w:fill="auto"/>
          </w:tcPr>
          <w:p w14:paraId="0D0ACFD7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Fødselnummer</w:t>
            </w:r>
            <w:r w:rsidR="001A0FB4">
              <w:rPr>
                <w:sz w:val="20"/>
                <w:szCs w:val="20"/>
              </w:rPr>
              <w:t>:</w:t>
            </w:r>
          </w:p>
        </w:tc>
      </w:tr>
      <w:tr w:rsidR="00C94BD3" w:rsidRPr="00BA0CF8" w14:paraId="748ED440" w14:textId="77777777" w:rsidTr="00BA0CF8">
        <w:tc>
          <w:tcPr>
            <w:tcW w:w="4776" w:type="dxa"/>
            <w:shd w:val="clear" w:color="auto" w:fill="auto"/>
          </w:tcPr>
          <w:p w14:paraId="4D4FFB31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Foresatt 1</w:t>
            </w:r>
            <w:r w:rsidR="001A0FB4">
              <w:rPr>
                <w:sz w:val="20"/>
                <w:szCs w:val="20"/>
              </w:rPr>
              <w:t>:</w:t>
            </w:r>
          </w:p>
        </w:tc>
        <w:tc>
          <w:tcPr>
            <w:tcW w:w="4776" w:type="dxa"/>
            <w:shd w:val="clear" w:color="auto" w:fill="auto"/>
          </w:tcPr>
          <w:p w14:paraId="106457F4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Fødselnummer</w:t>
            </w:r>
            <w:r w:rsidR="001A0FB4">
              <w:rPr>
                <w:sz w:val="20"/>
                <w:szCs w:val="20"/>
              </w:rPr>
              <w:t>:</w:t>
            </w:r>
          </w:p>
        </w:tc>
      </w:tr>
      <w:tr w:rsidR="00C94BD3" w:rsidRPr="00BA0CF8" w14:paraId="2ACA79A8" w14:textId="77777777" w:rsidTr="00BA0CF8">
        <w:tc>
          <w:tcPr>
            <w:tcW w:w="4776" w:type="dxa"/>
            <w:shd w:val="clear" w:color="auto" w:fill="auto"/>
          </w:tcPr>
          <w:p w14:paraId="26718653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Foresatt 2</w:t>
            </w:r>
            <w:r w:rsidR="001A0FB4">
              <w:rPr>
                <w:sz w:val="20"/>
                <w:szCs w:val="20"/>
              </w:rPr>
              <w:t>:</w:t>
            </w:r>
          </w:p>
        </w:tc>
        <w:tc>
          <w:tcPr>
            <w:tcW w:w="4776" w:type="dxa"/>
            <w:shd w:val="clear" w:color="auto" w:fill="auto"/>
          </w:tcPr>
          <w:p w14:paraId="6C3AE75B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Fødselnummer</w:t>
            </w:r>
            <w:r w:rsidR="001A0FB4">
              <w:rPr>
                <w:sz w:val="20"/>
                <w:szCs w:val="20"/>
              </w:rPr>
              <w:t>:</w:t>
            </w:r>
          </w:p>
        </w:tc>
      </w:tr>
    </w:tbl>
    <w:p w14:paraId="34A9F594" w14:textId="77777777" w:rsidR="00C94BD3" w:rsidRPr="00030C71" w:rsidRDefault="00C94BD3" w:rsidP="00C94BD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4776"/>
      </w:tblGrid>
      <w:tr w:rsidR="00C94BD3" w:rsidRPr="00BA0CF8" w14:paraId="2A0DDDA2" w14:textId="77777777" w:rsidTr="00BA0CF8">
        <w:tc>
          <w:tcPr>
            <w:tcW w:w="4776" w:type="dxa"/>
            <w:shd w:val="clear" w:color="auto" w:fill="auto"/>
          </w:tcPr>
          <w:p w14:paraId="773EF68B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Skole:</w:t>
            </w:r>
          </w:p>
          <w:p w14:paraId="45853326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776" w:type="dxa"/>
            <w:shd w:val="clear" w:color="auto" w:fill="auto"/>
          </w:tcPr>
          <w:p w14:paraId="22080E00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Kontaktperson</w:t>
            </w:r>
            <w:r w:rsidR="001A0FB4">
              <w:rPr>
                <w:sz w:val="20"/>
                <w:szCs w:val="20"/>
              </w:rPr>
              <w:t>:</w:t>
            </w:r>
          </w:p>
        </w:tc>
      </w:tr>
      <w:tr w:rsidR="00C94BD3" w:rsidRPr="00BA0CF8" w14:paraId="54EDEF4D" w14:textId="77777777" w:rsidTr="00BA0CF8">
        <w:tc>
          <w:tcPr>
            <w:tcW w:w="4776" w:type="dxa"/>
            <w:shd w:val="clear" w:color="auto" w:fill="auto"/>
          </w:tcPr>
          <w:p w14:paraId="70FC5C33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Tlf:</w:t>
            </w:r>
          </w:p>
          <w:p w14:paraId="1C6A1441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776" w:type="dxa"/>
            <w:shd w:val="clear" w:color="auto" w:fill="auto"/>
          </w:tcPr>
          <w:p w14:paraId="2C97C1AE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E-post:</w:t>
            </w:r>
          </w:p>
        </w:tc>
      </w:tr>
    </w:tbl>
    <w:p w14:paraId="47023490" w14:textId="77777777" w:rsidR="00246D76" w:rsidRPr="00030C71" w:rsidRDefault="002B0D8C" w:rsidP="002B0D8C">
      <w:pPr>
        <w:spacing w:after="0"/>
        <w:rPr>
          <w:sz w:val="24"/>
          <w:szCs w:val="24"/>
        </w:rPr>
      </w:pP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</w:p>
    <w:p w14:paraId="3AA75F1D" w14:textId="77777777" w:rsidR="001A0FB4" w:rsidRPr="001A0FB4" w:rsidRDefault="00367DD2" w:rsidP="001A0FB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Agenda for</w:t>
      </w:r>
      <w:r w:rsidR="007F4895">
        <w:rPr>
          <w:b/>
          <w:sz w:val="24"/>
          <w:szCs w:val="24"/>
        </w:rPr>
        <w:t xml:space="preserve"> drøftingsmøte</w:t>
      </w:r>
      <w:r w:rsidR="00605C97">
        <w:rPr>
          <w:b/>
          <w:sz w:val="24"/>
          <w:szCs w:val="24"/>
        </w:rPr>
        <w:t>t</w:t>
      </w:r>
      <w:r w:rsidR="007F4895">
        <w:rPr>
          <w:b/>
          <w:sz w:val="24"/>
          <w:szCs w:val="24"/>
        </w:rPr>
        <w:t xml:space="preserve">: </w:t>
      </w:r>
    </w:p>
    <w:p w14:paraId="41F8BD77" w14:textId="77777777" w:rsidR="00B9589D" w:rsidRDefault="00B13315" w:rsidP="001A0FB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Skolen kan </w:t>
      </w:r>
      <w:r w:rsidRPr="007F4895">
        <w:rPr>
          <w:sz w:val="24"/>
          <w:szCs w:val="24"/>
        </w:rPr>
        <w:t xml:space="preserve">benytte drøftingsmøtet for veiledning </w:t>
      </w:r>
      <w:r w:rsidR="008F39F8">
        <w:rPr>
          <w:sz w:val="24"/>
          <w:szCs w:val="24"/>
        </w:rPr>
        <w:t>og/eller</w:t>
      </w:r>
      <w:r>
        <w:rPr>
          <w:sz w:val="24"/>
          <w:szCs w:val="24"/>
        </w:rPr>
        <w:t xml:space="preserve"> </w:t>
      </w:r>
      <w:r w:rsidR="00605C97">
        <w:rPr>
          <w:sz w:val="24"/>
          <w:szCs w:val="24"/>
        </w:rPr>
        <w:t xml:space="preserve">å </w:t>
      </w:r>
      <w:r>
        <w:rPr>
          <w:sz w:val="24"/>
          <w:szCs w:val="24"/>
        </w:rPr>
        <w:t>justere den tilpa</w:t>
      </w:r>
      <w:r w:rsidR="008F39F8">
        <w:rPr>
          <w:sz w:val="24"/>
          <w:szCs w:val="24"/>
        </w:rPr>
        <w:t>ssede opplæringen</w:t>
      </w:r>
      <w:r>
        <w:rPr>
          <w:sz w:val="24"/>
          <w:szCs w:val="24"/>
        </w:rPr>
        <w:t>.</w:t>
      </w:r>
      <w:r w:rsidR="00B9589D">
        <w:rPr>
          <w:sz w:val="24"/>
          <w:szCs w:val="24"/>
        </w:rPr>
        <w:t xml:space="preserve"> Skolen</w:t>
      </w:r>
      <w:r w:rsidR="00605C97">
        <w:rPr>
          <w:sz w:val="24"/>
          <w:szCs w:val="24"/>
        </w:rPr>
        <w:t xml:space="preserve"> har rutine for bruk av</w:t>
      </w:r>
      <w:r w:rsidR="00B9589D">
        <w:rPr>
          <w:sz w:val="24"/>
          <w:szCs w:val="24"/>
        </w:rPr>
        <w:t xml:space="preserve"> tiltakslogg</w:t>
      </w:r>
      <w:r w:rsidR="00605C97">
        <w:rPr>
          <w:sz w:val="24"/>
          <w:szCs w:val="24"/>
        </w:rPr>
        <w:t>, og denne</w:t>
      </w:r>
      <w:r w:rsidR="00B9589D">
        <w:rPr>
          <w:sz w:val="24"/>
          <w:szCs w:val="24"/>
        </w:rPr>
        <w:t xml:space="preserve"> legges ved </w:t>
      </w:r>
      <w:r w:rsidR="00605C97">
        <w:rPr>
          <w:sz w:val="24"/>
          <w:szCs w:val="24"/>
        </w:rPr>
        <w:t>drøftingsmøte</w:t>
      </w:r>
      <w:r w:rsidR="00B9589D">
        <w:rPr>
          <w:sz w:val="24"/>
          <w:szCs w:val="24"/>
        </w:rPr>
        <w:t>bestillingen. De</w:t>
      </w:r>
      <w:r w:rsidR="00605C97">
        <w:rPr>
          <w:sz w:val="24"/>
          <w:szCs w:val="24"/>
        </w:rPr>
        <w:t>rsom det er ønskelig å drøfte henvisning for sakkyndig vurdering, bør</w:t>
      </w:r>
      <w:r w:rsidR="00AD6940">
        <w:rPr>
          <w:sz w:val="24"/>
          <w:szCs w:val="24"/>
        </w:rPr>
        <w:t xml:space="preserve"> skolens rutiner med å </w:t>
      </w:r>
      <w:r w:rsidR="001A0FB4" w:rsidRPr="007F4895">
        <w:rPr>
          <w:sz w:val="24"/>
          <w:szCs w:val="24"/>
        </w:rPr>
        <w:t>kartl</w:t>
      </w:r>
      <w:r w:rsidR="00AD6940">
        <w:rPr>
          <w:sz w:val="24"/>
          <w:szCs w:val="24"/>
        </w:rPr>
        <w:t>egge</w:t>
      </w:r>
      <w:r w:rsidR="001A0FB4" w:rsidRPr="007F4895">
        <w:rPr>
          <w:sz w:val="24"/>
          <w:szCs w:val="24"/>
        </w:rPr>
        <w:t>,</w:t>
      </w:r>
      <w:r w:rsidR="00B9589D">
        <w:rPr>
          <w:sz w:val="24"/>
          <w:szCs w:val="24"/>
        </w:rPr>
        <w:t xml:space="preserve"> </w:t>
      </w:r>
      <w:r w:rsidR="00605C97">
        <w:rPr>
          <w:sz w:val="24"/>
          <w:szCs w:val="24"/>
        </w:rPr>
        <w:t xml:space="preserve">sette inn og </w:t>
      </w:r>
      <w:r w:rsidR="001A0FB4" w:rsidRPr="007F4895">
        <w:rPr>
          <w:sz w:val="24"/>
          <w:szCs w:val="24"/>
        </w:rPr>
        <w:t>evaluer</w:t>
      </w:r>
      <w:r w:rsidR="00B9589D">
        <w:rPr>
          <w:sz w:val="24"/>
          <w:szCs w:val="24"/>
        </w:rPr>
        <w:t>e</w:t>
      </w:r>
      <w:r w:rsidR="001A0FB4" w:rsidRPr="007F4895">
        <w:rPr>
          <w:sz w:val="24"/>
          <w:szCs w:val="24"/>
        </w:rPr>
        <w:t xml:space="preserve"> tiltak over en periode</w:t>
      </w:r>
      <w:r w:rsidR="00B9589D">
        <w:rPr>
          <w:sz w:val="24"/>
          <w:szCs w:val="24"/>
        </w:rPr>
        <w:t xml:space="preserve"> </w:t>
      </w:r>
      <w:r w:rsidR="00605C97">
        <w:rPr>
          <w:sz w:val="24"/>
          <w:szCs w:val="24"/>
        </w:rPr>
        <w:t xml:space="preserve">være gjennomført, </w:t>
      </w:r>
      <w:r w:rsidR="00B9589D">
        <w:rPr>
          <w:sz w:val="24"/>
          <w:szCs w:val="24"/>
        </w:rPr>
        <w:t>jf</w:t>
      </w:r>
      <w:r w:rsidR="00B9589D" w:rsidRPr="00B9589D">
        <w:rPr>
          <w:sz w:val="24"/>
          <w:szCs w:val="24"/>
        </w:rPr>
        <w:t xml:space="preserve"> </w:t>
      </w:r>
      <w:r w:rsidR="00B9589D">
        <w:rPr>
          <w:sz w:val="24"/>
          <w:szCs w:val="24"/>
        </w:rPr>
        <w:t>Opplæringslovas §5-4</w:t>
      </w:r>
      <w:r w:rsidR="00566C5F">
        <w:rPr>
          <w:sz w:val="24"/>
          <w:szCs w:val="24"/>
        </w:rPr>
        <w:t>.</w:t>
      </w:r>
      <w:r w:rsidR="007F4895" w:rsidRPr="007F4895">
        <w:rPr>
          <w:sz w:val="24"/>
          <w:szCs w:val="24"/>
        </w:rPr>
        <w:t xml:space="preserve"> </w:t>
      </w:r>
    </w:p>
    <w:p w14:paraId="7E896793" w14:textId="77777777" w:rsidR="00BD1A1F" w:rsidRDefault="00BD1A1F" w:rsidP="001A0FB4">
      <w:pPr>
        <w:spacing w:after="0"/>
        <w:rPr>
          <w:sz w:val="24"/>
          <w:szCs w:val="24"/>
        </w:rPr>
      </w:pPr>
    </w:p>
    <w:p w14:paraId="78578170" w14:textId="77777777" w:rsidR="002E623D" w:rsidRPr="00527C19" w:rsidRDefault="002E623D" w:rsidP="001A0FB4">
      <w:pPr>
        <w:spacing w:after="0"/>
        <w:rPr>
          <w:sz w:val="24"/>
          <w:szCs w:val="24"/>
        </w:rPr>
      </w:pPr>
    </w:p>
    <w:p w14:paraId="500D9C73" w14:textId="77777777" w:rsidR="00605C97" w:rsidRDefault="00605C97" w:rsidP="006C2802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Bakgrunn for møtet:</w:t>
      </w:r>
      <w:r>
        <w:rPr>
          <w:b/>
          <w:bCs/>
          <w:sz w:val="24"/>
          <w:szCs w:val="24"/>
        </w:rPr>
        <w:br/>
      </w:r>
    </w:p>
    <w:p w14:paraId="3537BDDF" w14:textId="77777777" w:rsidR="00605C97" w:rsidRDefault="00605C97" w:rsidP="00605C97">
      <w:pPr>
        <w:spacing w:after="0" w:line="240" w:lineRule="auto"/>
        <w:rPr>
          <w:sz w:val="24"/>
          <w:szCs w:val="24"/>
        </w:rPr>
      </w:pPr>
      <w:r w:rsidRPr="00605C97">
        <w:rPr>
          <w:sz w:val="24"/>
          <w:szCs w:val="24"/>
        </w:rPr>
        <w:t>Skolens bekymring</w:t>
      </w:r>
      <w:r w:rsidR="002E623D" w:rsidRPr="00605C97">
        <w:rPr>
          <w:sz w:val="24"/>
          <w:szCs w:val="24"/>
        </w:rPr>
        <w:t>:</w:t>
      </w:r>
      <w:r>
        <w:rPr>
          <w:sz w:val="24"/>
          <w:szCs w:val="24"/>
        </w:rPr>
        <w:br/>
      </w:r>
    </w:p>
    <w:p w14:paraId="367BE28A" w14:textId="77777777" w:rsidR="002E623D" w:rsidRDefault="002E623D" w:rsidP="002E623D">
      <w:pPr>
        <w:spacing w:line="240" w:lineRule="auto"/>
        <w:rPr>
          <w:sz w:val="24"/>
          <w:szCs w:val="24"/>
        </w:rPr>
      </w:pPr>
      <w:r w:rsidRPr="00764705">
        <w:rPr>
          <w:sz w:val="24"/>
          <w:szCs w:val="24"/>
        </w:rPr>
        <w:t>Elevens opplevelse av problemstillingen (</w:t>
      </w:r>
      <w:r w:rsidR="00605C97">
        <w:rPr>
          <w:sz w:val="24"/>
          <w:szCs w:val="24"/>
        </w:rPr>
        <w:t>fra s</w:t>
      </w:r>
      <w:r w:rsidRPr="00764705">
        <w:rPr>
          <w:sz w:val="24"/>
          <w:szCs w:val="24"/>
        </w:rPr>
        <w:t>amtale med elev):</w:t>
      </w:r>
    </w:p>
    <w:p w14:paraId="49AE8965" w14:textId="77777777" w:rsidR="00B9589D" w:rsidRPr="00764705" w:rsidRDefault="00B9589D" w:rsidP="002E623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Foreldres opplevelse av problemstillingen (</w:t>
      </w:r>
      <w:r w:rsidR="00605C97">
        <w:rPr>
          <w:sz w:val="24"/>
          <w:szCs w:val="24"/>
        </w:rPr>
        <w:t xml:space="preserve">fra </w:t>
      </w:r>
      <w:r>
        <w:rPr>
          <w:sz w:val="24"/>
          <w:szCs w:val="24"/>
        </w:rPr>
        <w:t>samtale med foreldre):</w:t>
      </w:r>
    </w:p>
    <w:p w14:paraId="47D9C98C" w14:textId="77777777" w:rsidR="002E623D" w:rsidRPr="00764705" w:rsidRDefault="002E623D" w:rsidP="002E623D">
      <w:pPr>
        <w:rPr>
          <w:sz w:val="24"/>
          <w:szCs w:val="24"/>
        </w:rPr>
      </w:pPr>
      <w:r w:rsidRPr="00764705">
        <w:rPr>
          <w:sz w:val="24"/>
          <w:szCs w:val="24"/>
        </w:rPr>
        <w:t>Evaluering av igangsatte tilta</w:t>
      </w:r>
      <w:r w:rsidR="008D7602">
        <w:rPr>
          <w:sz w:val="24"/>
          <w:szCs w:val="24"/>
        </w:rPr>
        <w:t>k</w:t>
      </w:r>
      <w:r w:rsidRPr="00764705">
        <w:rPr>
          <w:sz w:val="24"/>
          <w:szCs w:val="24"/>
        </w:rPr>
        <w:t>:</w:t>
      </w:r>
    </w:p>
    <w:p w14:paraId="0915E23E" w14:textId="77777777" w:rsidR="00605C97" w:rsidRPr="00764705" w:rsidRDefault="00605C97" w:rsidP="00605C97">
      <w:pPr>
        <w:spacing w:line="240" w:lineRule="auto"/>
        <w:rPr>
          <w:sz w:val="24"/>
          <w:szCs w:val="24"/>
        </w:rPr>
      </w:pPr>
      <w:r w:rsidRPr="00764705">
        <w:rPr>
          <w:sz w:val="24"/>
          <w:szCs w:val="24"/>
        </w:rPr>
        <w:t>Hva ønsker dere</w:t>
      </w:r>
      <w:r>
        <w:rPr>
          <w:sz w:val="24"/>
          <w:szCs w:val="24"/>
        </w:rPr>
        <w:t xml:space="preserve"> at PP-tjenesten skal bidra med?</w:t>
      </w:r>
    </w:p>
    <w:p w14:paraId="27952AF5" w14:textId="77777777" w:rsidR="002E623D" w:rsidRDefault="002E623D" w:rsidP="006C2802">
      <w:pPr>
        <w:spacing w:after="0" w:line="240" w:lineRule="auto"/>
        <w:rPr>
          <w:sz w:val="24"/>
          <w:szCs w:val="24"/>
        </w:rPr>
      </w:pPr>
    </w:p>
    <w:p w14:paraId="209DC8F4" w14:textId="77777777" w:rsidR="002B0D8C" w:rsidRPr="00BD1A1F" w:rsidRDefault="002B0D8C" w:rsidP="006C2802">
      <w:pPr>
        <w:spacing w:after="0" w:line="240" w:lineRule="auto"/>
        <w:rPr>
          <w:sz w:val="24"/>
          <w:szCs w:val="24"/>
        </w:rPr>
      </w:pPr>
      <w:r w:rsidRPr="00BD1A1F">
        <w:rPr>
          <w:sz w:val="24"/>
          <w:szCs w:val="24"/>
        </w:rPr>
        <w:t>Henvist eller drøftet med PPT tidligere:</w:t>
      </w:r>
    </w:p>
    <w:p w14:paraId="60330B36" w14:textId="77777777" w:rsidR="002B0D8C" w:rsidRPr="00B9589D" w:rsidRDefault="002B0D8C" w:rsidP="00B9589D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BD1A1F">
        <w:rPr>
          <w:sz w:val="24"/>
          <w:szCs w:val="24"/>
        </w:rPr>
        <w:t>Ja</w:t>
      </w:r>
      <w:r w:rsidR="00A62FDF" w:rsidRPr="00BD1A1F">
        <w:rPr>
          <w:sz w:val="24"/>
          <w:szCs w:val="24"/>
        </w:rPr>
        <w:t>,</w:t>
      </w:r>
      <w:r w:rsidRPr="00BD1A1F">
        <w:rPr>
          <w:sz w:val="24"/>
          <w:szCs w:val="24"/>
        </w:rPr>
        <w:t xml:space="preserve"> </w:t>
      </w:r>
      <w:r w:rsidR="00B9589D">
        <w:rPr>
          <w:sz w:val="24"/>
          <w:szCs w:val="24"/>
        </w:rPr>
        <w:t>dato</w:t>
      </w:r>
      <w:r w:rsidRPr="00BD1A1F">
        <w:rPr>
          <w:sz w:val="24"/>
          <w:szCs w:val="24"/>
        </w:rPr>
        <w:t xml:space="preserve">:               </w:t>
      </w:r>
    </w:p>
    <w:p w14:paraId="2141F6E7" w14:textId="77777777" w:rsidR="002E5286" w:rsidRPr="008D7602" w:rsidRDefault="002B0D8C" w:rsidP="006C280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BD1A1F">
        <w:rPr>
          <w:sz w:val="24"/>
          <w:szCs w:val="24"/>
        </w:rPr>
        <w:t>Nei</w:t>
      </w:r>
    </w:p>
    <w:p w14:paraId="7AA9BF0D" w14:textId="77777777" w:rsidR="00362370" w:rsidRDefault="002E5286" w:rsidP="002E5286">
      <w:pPr>
        <w:spacing w:line="240" w:lineRule="auto"/>
        <w:rPr>
          <w:sz w:val="24"/>
          <w:szCs w:val="24"/>
        </w:rPr>
      </w:pPr>
      <w:r w:rsidRPr="00BD1A1F">
        <w:rPr>
          <w:sz w:val="24"/>
          <w:szCs w:val="24"/>
        </w:rPr>
        <w:lastRenderedPageBreak/>
        <w:t xml:space="preserve">Andre instanser som </w:t>
      </w:r>
      <w:r w:rsidR="00EA750E">
        <w:rPr>
          <w:sz w:val="24"/>
          <w:szCs w:val="24"/>
        </w:rPr>
        <w:t xml:space="preserve">er eller </w:t>
      </w:r>
      <w:r w:rsidRPr="00BD1A1F">
        <w:rPr>
          <w:sz w:val="24"/>
          <w:szCs w:val="24"/>
        </w:rPr>
        <w:t>har vært inne i saken:</w:t>
      </w:r>
    </w:p>
    <w:p w14:paraId="5D134C55" w14:textId="77777777" w:rsidR="002E623D" w:rsidRPr="002E623D" w:rsidRDefault="002E623D" w:rsidP="002E623D">
      <w:pPr>
        <w:spacing w:after="0" w:line="240" w:lineRule="auto"/>
        <w:rPr>
          <w:sz w:val="24"/>
          <w:szCs w:val="24"/>
        </w:rPr>
      </w:pPr>
    </w:p>
    <w:p w14:paraId="48644766" w14:textId="77777777" w:rsidR="002E623D" w:rsidRPr="002E623D" w:rsidRDefault="002E623D" w:rsidP="002E623D">
      <w:pPr>
        <w:numPr>
          <w:ilvl w:val="0"/>
          <w:numId w:val="12"/>
        </w:numPr>
        <w:rPr>
          <w:sz w:val="24"/>
          <w:szCs w:val="24"/>
        </w:rPr>
      </w:pPr>
      <w:r w:rsidRPr="002E623D">
        <w:rPr>
          <w:sz w:val="24"/>
          <w:szCs w:val="24"/>
        </w:rPr>
        <w:t>Syn og hørsel er undersøkt</w:t>
      </w:r>
      <w:r w:rsidR="00B9589D">
        <w:rPr>
          <w:sz w:val="24"/>
          <w:szCs w:val="24"/>
        </w:rPr>
        <w:t>.</w:t>
      </w:r>
      <w:r w:rsidRPr="002E623D">
        <w:rPr>
          <w:sz w:val="24"/>
          <w:szCs w:val="24"/>
        </w:rPr>
        <w:t xml:space="preserve"> Resultat:</w:t>
      </w:r>
    </w:p>
    <w:p w14:paraId="4A13EAD2" w14:textId="77777777" w:rsidR="002E623D" w:rsidRPr="002E623D" w:rsidRDefault="002E623D" w:rsidP="002E623D">
      <w:pPr>
        <w:numPr>
          <w:ilvl w:val="0"/>
          <w:numId w:val="12"/>
        </w:numPr>
        <w:rPr>
          <w:sz w:val="24"/>
          <w:szCs w:val="24"/>
        </w:rPr>
      </w:pPr>
      <w:r w:rsidRPr="002E623D">
        <w:rPr>
          <w:sz w:val="24"/>
          <w:szCs w:val="24"/>
        </w:rPr>
        <w:t xml:space="preserve">Kartlegging er gjennomført jf. </w:t>
      </w:r>
      <w:r w:rsidR="00956387">
        <w:rPr>
          <w:sz w:val="24"/>
          <w:szCs w:val="24"/>
        </w:rPr>
        <w:t>Sandefjordskolens rutiner</w:t>
      </w:r>
      <w:r w:rsidR="007D30A4">
        <w:rPr>
          <w:sz w:val="24"/>
          <w:szCs w:val="24"/>
        </w:rPr>
        <w:t>.</w:t>
      </w:r>
      <w:r w:rsidR="00956387">
        <w:rPr>
          <w:sz w:val="24"/>
          <w:szCs w:val="24"/>
        </w:rPr>
        <w:t xml:space="preserve"> Kartleggingen tas med til drøftingsmøtet.</w:t>
      </w:r>
      <w:r w:rsidR="007D30A4">
        <w:rPr>
          <w:sz w:val="24"/>
          <w:szCs w:val="24"/>
        </w:rPr>
        <w:t xml:space="preserve"> </w:t>
      </w:r>
    </w:p>
    <w:p w14:paraId="7924612A" w14:textId="77777777" w:rsidR="002E623D" w:rsidRPr="002E623D" w:rsidRDefault="002E623D" w:rsidP="002E623D">
      <w:pPr>
        <w:numPr>
          <w:ilvl w:val="0"/>
          <w:numId w:val="12"/>
        </w:numPr>
        <w:rPr>
          <w:sz w:val="24"/>
          <w:szCs w:val="24"/>
        </w:rPr>
      </w:pPr>
      <w:r w:rsidRPr="002E623D">
        <w:rPr>
          <w:sz w:val="24"/>
          <w:szCs w:val="24"/>
        </w:rPr>
        <w:t>Tiltak</w:t>
      </w:r>
      <w:r w:rsidR="00956387">
        <w:rPr>
          <w:sz w:val="24"/>
          <w:szCs w:val="24"/>
        </w:rPr>
        <w:t xml:space="preserve">slogg er </w:t>
      </w:r>
      <w:r w:rsidR="008D7602">
        <w:rPr>
          <w:sz w:val="24"/>
          <w:szCs w:val="24"/>
        </w:rPr>
        <w:t>vedlagt denne drøftingsmøtebestillingen</w:t>
      </w:r>
      <w:r>
        <w:rPr>
          <w:sz w:val="24"/>
          <w:szCs w:val="24"/>
        </w:rPr>
        <w:t>.</w:t>
      </w:r>
      <w:r w:rsidRPr="002E623D">
        <w:rPr>
          <w:sz w:val="24"/>
          <w:szCs w:val="24"/>
        </w:rPr>
        <w:t xml:space="preserve"> </w:t>
      </w:r>
    </w:p>
    <w:p w14:paraId="03B07129" w14:textId="77777777" w:rsidR="002E623D" w:rsidRPr="002E623D" w:rsidRDefault="002E623D" w:rsidP="002E623D">
      <w:pPr>
        <w:numPr>
          <w:ilvl w:val="0"/>
          <w:numId w:val="12"/>
        </w:numPr>
        <w:rPr>
          <w:sz w:val="24"/>
          <w:szCs w:val="24"/>
        </w:rPr>
      </w:pPr>
      <w:r w:rsidRPr="002E623D">
        <w:rPr>
          <w:sz w:val="24"/>
          <w:szCs w:val="24"/>
        </w:rPr>
        <w:t>Samtaler med elev og foreldre er gjennomført før drøftingsmøtet</w:t>
      </w:r>
      <w:r>
        <w:rPr>
          <w:sz w:val="24"/>
          <w:szCs w:val="24"/>
        </w:rPr>
        <w:t>. Legg gjerne ved referat.</w:t>
      </w:r>
    </w:p>
    <w:p w14:paraId="22F1F0C3" w14:textId="77777777" w:rsidR="00080B4C" w:rsidRDefault="00080B4C" w:rsidP="00EA750E">
      <w:pPr>
        <w:spacing w:after="0" w:line="240" w:lineRule="auto"/>
        <w:rPr>
          <w:sz w:val="24"/>
          <w:szCs w:val="24"/>
        </w:rPr>
      </w:pPr>
    </w:p>
    <w:p w14:paraId="36AE2B87" w14:textId="77777777" w:rsidR="00080B4C" w:rsidRPr="00D71916" w:rsidRDefault="00080B4C" w:rsidP="00080B4C">
      <w:pPr>
        <w:spacing w:after="0"/>
        <w:rPr>
          <w:b/>
          <w:bCs/>
          <w:sz w:val="24"/>
          <w:szCs w:val="24"/>
        </w:rPr>
      </w:pPr>
      <w:r w:rsidRPr="00D71916">
        <w:rPr>
          <w:b/>
          <w:bCs/>
          <w:sz w:val="24"/>
          <w:szCs w:val="24"/>
        </w:rPr>
        <w:t xml:space="preserve">Hvem møter til drøftingsmøtet? </w:t>
      </w:r>
    </w:p>
    <w:p w14:paraId="52C8A6D8" w14:textId="77777777" w:rsidR="00080B4C" w:rsidRPr="00401B56" w:rsidRDefault="007D30A4" w:rsidP="00080B4C">
      <w:pPr>
        <w:spacing w:after="0"/>
        <w:rPr>
          <w:sz w:val="24"/>
          <w:szCs w:val="24"/>
        </w:rPr>
      </w:pPr>
      <w:r>
        <w:rPr>
          <w:sz w:val="24"/>
          <w:szCs w:val="24"/>
        </w:rPr>
        <w:pict w14:anchorId="47CFEBDD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137.15pt;margin-top:61.75pt;width:10pt;height:10pt;z-index:251658240">
            <v:textbox style="mso-next-textbox:#_x0000_s2051">
              <w:txbxContent>
                <w:p w14:paraId="7B3D2E24" w14:textId="77777777" w:rsidR="007D30A4" w:rsidRDefault="007D30A4" w:rsidP="007D30A4"/>
              </w:txbxContent>
            </v:textbox>
          </v:shape>
        </w:pict>
      </w:r>
      <w:r>
        <w:rPr>
          <w:sz w:val="24"/>
          <w:szCs w:val="24"/>
        </w:rPr>
        <w:pict w14:anchorId="0E9845E5">
          <v:shape id="_x0000_s2050" type="#_x0000_t202" style="position:absolute;margin-left:93.65pt;margin-top:61.25pt;width:10pt;height:10pt;z-index:251657216">
            <v:textbox style="mso-next-textbox:#_x0000_s2050">
              <w:txbxContent>
                <w:p w14:paraId="6CF6FD23" w14:textId="77777777" w:rsidR="007D30A4" w:rsidRDefault="008D7602">
                  <w:r>
                    <w:t>x</w:t>
                  </w:r>
                </w:p>
              </w:txbxContent>
            </v:textbox>
          </v:shape>
        </w:pict>
      </w:r>
      <w:r w:rsidR="00D71916">
        <w:rPr>
          <w:sz w:val="24"/>
          <w:szCs w:val="24"/>
        </w:rPr>
        <w:t>Det oppfordres til at eleven deltar</w:t>
      </w:r>
      <w:r w:rsidR="008D7602">
        <w:rPr>
          <w:sz w:val="24"/>
          <w:szCs w:val="24"/>
        </w:rPr>
        <w:t xml:space="preserve"> (i hele eller deler av møtet)</w:t>
      </w:r>
      <w:r w:rsidR="00D71916">
        <w:rPr>
          <w:sz w:val="24"/>
          <w:szCs w:val="24"/>
        </w:rPr>
        <w:t>. Det er viktig at eleven er informert om at det skal være et møte med PP-tjenesten, og hvorfor. Dersom eleven har fylt 15 år er det av betydning at eleven selv ønsker å komme i kontakt med PP-tjenesten</w:t>
      </w:r>
      <w:r w:rsidR="008D7602">
        <w:rPr>
          <w:sz w:val="24"/>
          <w:szCs w:val="24"/>
        </w:rPr>
        <w:t>. E</w:t>
      </w:r>
      <w:r w:rsidR="00D71916">
        <w:rPr>
          <w:sz w:val="24"/>
          <w:szCs w:val="24"/>
        </w:rPr>
        <w:t>lever over 15 år må samtykke til eventuell henvisning.</w:t>
      </w:r>
      <w:r w:rsidR="00D71916">
        <w:rPr>
          <w:sz w:val="24"/>
          <w:szCs w:val="24"/>
        </w:rPr>
        <w:br/>
        <w:t>Eleven deltar</w:t>
      </w:r>
      <w:r>
        <w:rPr>
          <w:sz w:val="24"/>
          <w:szCs w:val="24"/>
        </w:rPr>
        <w:t xml:space="preserve">: Ja </w:t>
      </w:r>
      <w:r w:rsidR="00D719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Nei </w:t>
      </w:r>
      <w:r w:rsidR="00D71916">
        <w:rPr>
          <w:sz w:val="24"/>
          <w:szCs w:val="24"/>
        </w:rPr>
        <w:br/>
      </w:r>
      <w:r w:rsidR="00080B4C">
        <w:rPr>
          <w:sz w:val="24"/>
          <w:szCs w:val="24"/>
        </w:rPr>
        <w:t>Fra skole</w:t>
      </w:r>
      <w:r w:rsidR="00080B4C" w:rsidRPr="00401B56">
        <w:rPr>
          <w:sz w:val="24"/>
          <w:szCs w:val="24"/>
        </w:rPr>
        <w:t xml:space="preserve">: </w:t>
      </w:r>
    </w:p>
    <w:p w14:paraId="76B58D46" w14:textId="77777777" w:rsidR="00080B4C" w:rsidRDefault="00080B4C" w:rsidP="00080B4C">
      <w:pPr>
        <w:spacing w:after="0"/>
        <w:rPr>
          <w:sz w:val="24"/>
          <w:szCs w:val="24"/>
        </w:rPr>
      </w:pPr>
      <w:r w:rsidRPr="00401B56">
        <w:rPr>
          <w:sz w:val="24"/>
          <w:szCs w:val="24"/>
        </w:rPr>
        <w:t>Foresat</w:t>
      </w:r>
      <w:r>
        <w:rPr>
          <w:sz w:val="24"/>
          <w:szCs w:val="24"/>
        </w:rPr>
        <w:t>te:</w:t>
      </w:r>
    </w:p>
    <w:p w14:paraId="2DF9AA58" w14:textId="77777777" w:rsidR="007D30A4" w:rsidRDefault="007D30A4" w:rsidP="00080B4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Helsesykepleier: </w:t>
      </w:r>
    </w:p>
    <w:p w14:paraId="5E08CBCE" w14:textId="77777777" w:rsidR="00080B4C" w:rsidRDefault="00080B4C" w:rsidP="00EA750E">
      <w:pPr>
        <w:spacing w:after="0" w:line="240" w:lineRule="auto"/>
        <w:rPr>
          <w:sz w:val="24"/>
          <w:szCs w:val="24"/>
        </w:rPr>
      </w:pPr>
      <w:r w:rsidRPr="00080B4C">
        <w:rPr>
          <w:sz w:val="24"/>
          <w:szCs w:val="24"/>
        </w:rPr>
        <w:t>Andre</w:t>
      </w:r>
      <w:r w:rsidR="007D30A4">
        <w:rPr>
          <w:sz w:val="24"/>
          <w:szCs w:val="24"/>
        </w:rPr>
        <w:t>:</w:t>
      </w:r>
    </w:p>
    <w:p w14:paraId="127F95E0" w14:textId="77777777" w:rsidR="00A6076E" w:rsidRPr="00A6076E" w:rsidRDefault="00A6076E" w:rsidP="00EA750E">
      <w:pPr>
        <w:spacing w:after="0" w:line="240" w:lineRule="auto"/>
        <w:rPr>
          <w:sz w:val="24"/>
          <w:szCs w:val="24"/>
        </w:rPr>
      </w:pPr>
    </w:p>
    <w:p w14:paraId="43A56567" w14:textId="77777777" w:rsidR="00EA750E" w:rsidRDefault="00EA750E" w:rsidP="00EA750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Ved behov for tolk må skolen bestille dette. Dersom </w:t>
      </w:r>
      <w:r w:rsidR="00A6076E">
        <w:rPr>
          <w:sz w:val="24"/>
          <w:szCs w:val="24"/>
        </w:rPr>
        <w:t>møtet</w:t>
      </w:r>
      <w:r>
        <w:rPr>
          <w:sz w:val="24"/>
          <w:szCs w:val="24"/>
        </w:rPr>
        <w:t xml:space="preserve"> gjelder overgang til ungdomssskole </w:t>
      </w:r>
      <w:r w:rsidR="00074F4D">
        <w:rPr>
          <w:sz w:val="24"/>
          <w:szCs w:val="24"/>
        </w:rPr>
        <w:t>innkaller barneskolen</w:t>
      </w:r>
      <w:r>
        <w:rPr>
          <w:sz w:val="24"/>
          <w:szCs w:val="24"/>
        </w:rPr>
        <w:t xml:space="preserve"> ungdomsskolen</w:t>
      </w:r>
      <w:r w:rsidR="00074F4D">
        <w:rPr>
          <w:sz w:val="24"/>
          <w:szCs w:val="24"/>
        </w:rPr>
        <w:t xml:space="preserve"> med til møtet.</w:t>
      </w:r>
    </w:p>
    <w:p w14:paraId="3B2FEEA5" w14:textId="77777777" w:rsidR="00742AEB" w:rsidRPr="00764705" w:rsidRDefault="00742AEB" w:rsidP="002B0D8C">
      <w:pPr>
        <w:spacing w:after="0" w:line="240" w:lineRule="auto"/>
        <w:rPr>
          <w:sz w:val="28"/>
          <w:szCs w:val="28"/>
        </w:rPr>
      </w:pPr>
    </w:p>
    <w:p w14:paraId="38E2FBB2" w14:textId="77777777" w:rsidR="00056F2D" w:rsidRDefault="00056F2D" w:rsidP="002B0D8C">
      <w:pPr>
        <w:spacing w:after="0" w:line="240" w:lineRule="auto"/>
        <w:rPr>
          <w:sz w:val="28"/>
          <w:szCs w:val="28"/>
        </w:rPr>
      </w:pPr>
    </w:p>
    <w:p w14:paraId="76DEA7A3" w14:textId="77777777" w:rsidR="00056F2D" w:rsidRDefault="00222EAE" w:rsidP="002B0D8C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>Dato: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Bestiller:</w:t>
      </w:r>
    </w:p>
    <w:p w14:paraId="56D21F76" w14:textId="77777777" w:rsidR="00056F2D" w:rsidRDefault="00056F2D" w:rsidP="002B0D8C">
      <w:pPr>
        <w:spacing w:after="0" w:line="240" w:lineRule="auto"/>
        <w:rPr>
          <w:sz w:val="28"/>
          <w:szCs w:val="28"/>
        </w:rPr>
      </w:pPr>
    </w:p>
    <w:p w14:paraId="560DC676" w14:textId="77777777" w:rsidR="008C79E8" w:rsidRPr="008C79E8" w:rsidRDefault="008C79E8" w:rsidP="002B0D8C">
      <w:pPr>
        <w:spacing w:after="0" w:line="240" w:lineRule="auto"/>
        <w:rPr>
          <w:sz w:val="24"/>
          <w:szCs w:val="24"/>
        </w:rPr>
      </w:pPr>
      <w:r w:rsidRPr="008C79E8">
        <w:rPr>
          <w:sz w:val="24"/>
          <w:szCs w:val="24"/>
        </w:rPr>
        <w:t>__________</w:t>
      </w:r>
      <w:r w:rsidR="00222EAE">
        <w:rPr>
          <w:sz w:val="24"/>
          <w:szCs w:val="24"/>
        </w:rPr>
        <w:t>_____________________________________________</w:t>
      </w:r>
    </w:p>
    <w:p w14:paraId="6983797A" w14:textId="77777777" w:rsidR="008C79E8" w:rsidRDefault="00222EAE" w:rsidP="002B0D8C">
      <w:pPr>
        <w:spacing w:after="0" w:line="240" w:lineRule="auto"/>
        <w:rPr>
          <w:color w:val="767171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C6ED2">
        <w:rPr>
          <w:color w:val="767171"/>
          <w:sz w:val="24"/>
          <w:szCs w:val="24"/>
        </w:rPr>
        <w:t>Elektronisk signert</w:t>
      </w:r>
    </w:p>
    <w:p w14:paraId="73D82AA3" w14:textId="77777777" w:rsidR="00EA750E" w:rsidRDefault="00EA750E" w:rsidP="002B0D8C">
      <w:pPr>
        <w:spacing w:after="0" w:line="240" w:lineRule="auto"/>
        <w:rPr>
          <w:color w:val="767171"/>
          <w:sz w:val="24"/>
          <w:szCs w:val="24"/>
        </w:rPr>
      </w:pPr>
    </w:p>
    <w:p w14:paraId="46E8AFF1" w14:textId="77777777" w:rsidR="00EA750E" w:rsidRDefault="00EA750E" w:rsidP="00EA750E">
      <w:pPr>
        <w:spacing w:after="0" w:line="240" w:lineRule="auto"/>
        <w:rPr>
          <w:color w:val="767171"/>
          <w:sz w:val="24"/>
          <w:szCs w:val="24"/>
        </w:rPr>
      </w:pPr>
    </w:p>
    <w:p w14:paraId="67B28CC9" w14:textId="77777777" w:rsidR="00CA7D45" w:rsidRPr="002C6ED2" w:rsidRDefault="00CA7D45" w:rsidP="00EA750E">
      <w:pPr>
        <w:spacing w:after="0" w:line="240" w:lineRule="auto"/>
        <w:rPr>
          <w:color w:val="767171"/>
          <w:sz w:val="24"/>
          <w:szCs w:val="24"/>
        </w:rPr>
      </w:pPr>
      <w:r w:rsidRPr="00CA7D45">
        <w:rPr>
          <w:color w:val="767171"/>
          <w:sz w:val="24"/>
          <w:szCs w:val="24"/>
        </w:rPr>
        <w:t>Sendes til PP-tjenesten, med kopi til foresatte.</w:t>
      </w:r>
    </w:p>
    <w:sectPr w:rsidR="00CA7D45" w:rsidRPr="002C6ED2" w:rsidSect="005C0D9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098" w:right="1247" w:bottom="1701" w:left="1247" w:header="73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27973" w14:textId="77777777" w:rsidR="00B87B81" w:rsidRDefault="00B87B81" w:rsidP="005C0D92">
      <w:pPr>
        <w:spacing w:after="0" w:line="240" w:lineRule="auto"/>
      </w:pPr>
      <w:r>
        <w:separator/>
      </w:r>
    </w:p>
  </w:endnote>
  <w:endnote w:type="continuationSeparator" w:id="0">
    <w:p w14:paraId="43C104F7" w14:textId="77777777" w:rsidR="00B87B81" w:rsidRDefault="00B87B81" w:rsidP="005C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09B65" w14:textId="77777777" w:rsidR="0010591B" w:rsidRDefault="002B0D8C" w:rsidP="0010591B">
    <w:pPr>
      <w:pStyle w:val="Bunntekst"/>
    </w:pPr>
    <w:r>
      <w:pict w14:anchorId="0A2A8A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183539" o:spid="_x0000_s1027" type="#_x0000_t75" style="position:absolute;margin-left:191.75pt;margin-top:0;width:242.95pt;height:73.4pt;z-index:251657216;visibility:visible;mso-position-horizontal:right;mso-position-horizontal-relative:page;mso-position-vertical:bottom;mso-position-vertical-relative:page">
          <v:imagedata r:id="rId1" o:title=""/>
          <w10:wrap type="square" anchorx="page" anchory="page"/>
        </v:shape>
      </w:pict>
    </w:r>
  </w:p>
  <w:p w14:paraId="59D660A9" w14:textId="77777777" w:rsidR="0010591B" w:rsidRDefault="0010591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951"/>
      <w:gridCol w:w="2268"/>
      <w:gridCol w:w="5409"/>
    </w:tblGrid>
    <w:tr w:rsidR="009A2389" w14:paraId="4AFC9570" w14:textId="77777777" w:rsidTr="000C2374">
      <w:tc>
        <w:tcPr>
          <w:tcW w:w="1951" w:type="dxa"/>
          <w:shd w:val="clear" w:color="auto" w:fill="auto"/>
        </w:tcPr>
        <w:p w14:paraId="41A29415" w14:textId="77777777" w:rsidR="009A2389" w:rsidRPr="000C2374" w:rsidRDefault="009A2389" w:rsidP="009A2389">
          <w:pPr>
            <w:pStyle w:val="Bunntekst"/>
            <w:rPr>
              <w:b/>
              <w:sz w:val="16"/>
              <w:szCs w:val="16"/>
            </w:rPr>
          </w:pPr>
          <w:r w:rsidRPr="000C2374">
            <w:rPr>
              <w:b/>
              <w:sz w:val="16"/>
              <w:szCs w:val="16"/>
            </w:rPr>
            <w:t>Postadresse:</w:t>
          </w:r>
          <w:r w:rsidRPr="000C2374">
            <w:rPr>
              <w:b/>
              <w:sz w:val="16"/>
              <w:szCs w:val="16"/>
            </w:rPr>
            <w:tab/>
          </w:r>
        </w:p>
        <w:p w14:paraId="1517D3E1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sz w:val="16"/>
              <w:szCs w:val="16"/>
            </w:rPr>
            <w:t>Sandefjord kommune</w:t>
          </w:r>
        </w:p>
        <w:p w14:paraId="4E2827F1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sz w:val="16"/>
              <w:szCs w:val="16"/>
            </w:rPr>
            <w:t>PP-tjenesten</w:t>
          </w:r>
        </w:p>
        <w:p w14:paraId="75913425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sz w:val="16"/>
              <w:szCs w:val="16"/>
            </w:rPr>
            <w:t>Postboks 2025</w:t>
          </w:r>
        </w:p>
        <w:p w14:paraId="5E8A6959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sz w:val="16"/>
              <w:szCs w:val="16"/>
            </w:rPr>
            <w:t>3202 Sandefjord</w:t>
          </w:r>
        </w:p>
        <w:p w14:paraId="7EF8698C" w14:textId="77777777" w:rsidR="009A2389" w:rsidRDefault="009A2389" w:rsidP="009A2389">
          <w:pPr>
            <w:pStyle w:val="Bunntekst"/>
          </w:pPr>
        </w:p>
      </w:tc>
      <w:tc>
        <w:tcPr>
          <w:tcW w:w="2268" w:type="dxa"/>
          <w:shd w:val="clear" w:color="auto" w:fill="auto"/>
        </w:tcPr>
        <w:p w14:paraId="1AF6277B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b/>
              <w:sz w:val="16"/>
              <w:szCs w:val="16"/>
            </w:rPr>
            <w:t>Besøksadresse</w:t>
          </w:r>
          <w:r w:rsidR="00A7033D" w:rsidRPr="000C2374">
            <w:rPr>
              <w:b/>
              <w:sz w:val="16"/>
              <w:szCs w:val="16"/>
            </w:rPr>
            <w:t>:</w:t>
          </w:r>
          <w:r w:rsidRPr="000C2374">
            <w:rPr>
              <w:sz w:val="16"/>
              <w:szCs w:val="16"/>
            </w:rPr>
            <w:t xml:space="preserve"> </w:t>
          </w:r>
          <w:r w:rsidR="00F067CF">
            <w:rPr>
              <w:sz w:val="16"/>
              <w:szCs w:val="16"/>
            </w:rPr>
            <w:br/>
            <w:t>Nedre Movei 16,</w:t>
          </w:r>
        </w:p>
        <w:p w14:paraId="70556AD4" w14:textId="77777777" w:rsidR="009A2389" w:rsidRPr="000C2374" w:rsidRDefault="00F067CF">
          <w:pPr>
            <w:pStyle w:val="Bunntekst"/>
            <w:rPr>
              <w:sz w:val="16"/>
              <w:szCs w:val="16"/>
            </w:rPr>
          </w:pPr>
          <w:r>
            <w:rPr>
              <w:sz w:val="16"/>
              <w:szCs w:val="16"/>
            </w:rPr>
            <w:t>Sandefjord</w:t>
          </w:r>
        </w:p>
      </w:tc>
      <w:tc>
        <w:tcPr>
          <w:tcW w:w="5409" w:type="dxa"/>
          <w:shd w:val="clear" w:color="auto" w:fill="auto"/>
        </w:tcPr>
        <w:p w14:paraId="17F03C5B" w14:textId="77777777" w:rsidR="009A2389" w:rsidRPr="000C2374" w:rsidRDefault="009A2389">
          <w:pPr>
            <w:pStyle w:val="Bunntekst"/>
            <w:rPr>
              <w:sz w:val="16"/>
              <w:szCs w:val="16"/>
            </w:rPr>
          </w:pPr>
          <w:r w:rsidRPr="000C2374">
            <w:rPr>
              <w:b/>
              <w:sz w:val="16"/>
              <w:szCs w:val="16"/>
            </w:rPr>
            <w:t>Telefon:</w:t>
          </w:r>
          <w:r w:rsidRPr="000C2374">
            <w:rPr>
              <w:sz w:val="16"/>
              <w:szCs w:val="16"/>
            </w:rPr>
            <w:t xml:space="preserve"> 33 41 66 40 </w:t>
          </w:r>
        </w:p>
        <w:p w14:paraId="764833EA" w14:textId="77777777" w:rsidR="009A2389" w:rsidRPr="000C2374" w:rsidRDefault="009A2389">
          <w:pPr>
            <w:pStyle w:val="Bunntekst"/>
            <w:rPr>
              <w:sz w:val="16"/>
              <w:szCs w:val="16"/>
            </w:rPr>
          </w:pPr>
          <w:r w:rsidRPr="000C2374">
            <w:rPr>
              <w:b/>
              <w:sz w:val="16"/>
              <w:szCs w:val="16"/>
            </w:rPr>
            <w:t>Epost:</w:t>
          </w:r>
          <w:r w:rsidRPr="000C2374">
            <w:rPr>
              <w:sz w:val="16"/>
              <w:szCs w:val="16"/>
            </w:rPr>
            <w:t xml:space="preserve"> ppt@sandefjord.kommune.no</w:t>
          </w:r>
        </w:p>
      </w:tc>
    </w:tr>
  </w:tbl>
  <w:p w14:paraId="56FDC639" w14:textId="77777777" w:rsidR="009A2389" w:rsidRDefault="009A238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E160C" w14:textId="77777777" w:rsidR="00B87B81" w:rsidRDefault="00B87B81" w:rsidP="005C0D92">
      <w:pPr>
        <w:spacing w:after="0" w:line="240" w:lineRule="auto"/>
      </w:pPr>
      <w:r>
        <w:separator/>
      </w:r>
    </w:p>
  </w:footnote>
  <w:footnote w:type="continuationSeparator" w:id="0">
    <w:p w14:paraId="7C07E096" w14:textId="77777777" w:rsidR="00B87B81" w:rsidRDefault="00B87B81" w:rsidP="005C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4663D" w14:textId="0CD31661" w:rsidR="005C0D92" w:rsidRPr="002B0D8C" w:rsidRDefault="002B0D8C" w:rsidP="00F0333C">
    <w:pPr>
      <w:pStyle w:val="Topptekst"/>
      <w:ind w:left="-227" w:right="-227"/>
      <w:jc w:val="right"/>
      <w:rPr>
        <w:caps/>
        <w:color w:val="00629B"/>
        <w:w w:val="80"/>
        <w:sz w:val="24"/>
      </w:rPr>
    </w:pPr>
    <w:r>
      <w:pict w14:anchorId="3CE3CC89">
        <v:shape id="Shape 183520" o:spid="_x0000_s1028" style="position:absolute;left:0;text-align:left;margin-left:0;margin-top:14.2pt;width:566.95pt;height:45.35pt;z-index:-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coordsize="7559993,61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" path="m,l7559993,r,612013l,612013,,e" fillcolor="#00629b" stroked="f" strokeweight="0">
          <v:fill opacity="26214f"/>
          <v:stroke miterlimit="1" joinstyle="miter"/>
          <v:path arrowok="t" textboxrect="0,0,7559993,612013"/>
          <w10:wrap anchorx="page" anchory="page"/>
        </v:shape>
      </w:pict>
    </w:r>
    <w:r w:rsidR="005C0D92" w:rsidRPr="002B0D8C">
      <w:rPr>
        <w:caps/>
        <w:color w:val="00629B"/>
        <w:w w:val="80"/>
        <w:sz w:val="24"/>
      </w:rPr>
      <w:fldChar w:fldCharType="begin"/>
    </w:r>
    <w:r w:rsidR="005C0D92" w:rsidRPr="002B0D8C">
      <w:rPr>
        <w:caps/>
        <w:color w:val="00629B"/>
        <w:w w:val="80"/>
        <w:sz w:val="24"/>
      </w:rPr>
      <w:instrText xml:space="preserve"> STYLEREF  Tittel  \* MERGEFORMAT </w:instrText>
    </w:r>
    <w:r w:rsidR="005C0D92" w:rsidRPr="002B0D8C">
      <w:rPr>
        <w:caps/>
        <w:color w:val="00629B"/>
        <w:w w:val="80"/>
        <w:sz w:val="24"/>
      </w:rPr>
      <w:fldChar w:fldCharType="end"/>
    </w:r>
    <w:r w:rsidR="005C0D92" w:rsidRPr="002B0D8C">
      <w:rPr>
        <w:caps/>
        <w:color w:val="00629B"/>
        <w:w w:val="80"/>
        <w:sz w:val="24"/>
      </w:rPr>
      <w:t xml:space="preserve"> | sandefjord ko</w:t>
    </w:r>
    <w:r w:rsidR="0044793D" w:rsidRPr="002B0D8C">
      <w:rPr>
        <w:caps/>
        <w:color w:val="00629B"/>
        <w:w w:val="80"/>
        <w:sz w:val="24"/>
      </w:rPr>
      <w:t>mm</w:t>
    </w:r>
    <w:r w:rsidR="00D74388">
      <w:rPr>
        <w:caps/>
        <w:color w:val="00629B"/>
        <w:w w:val="80"/>
        <w:sz w:val="24"/>
      </w:rPr>
      <w:t>une |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1E7D3" w14:textId="77777777" w:rsidR="002B0D8C" w:rsidRDefault="002B0D8C">
    <w:pPr>
      <w:pStyle w:val="Topptekst"/>
    </w:pPr>
  </w:p>
  <w:p w14:paraId="45874E70" w14:textId="77777777" w:rsidR="002B0D8C" w:rsidRDefault="002B0D8C">
    <w:pPr>
      <w:pStyle w:val="Topptekst"/>
    </w:pPr>
  </w:p>
  <w:p w14:paraId="72D8EEC8" w14:textId="77777777" w:rsidR="002B0D8C" w:rsidRDefault="002B0D8C">
    <w:pPr>
      <w:pStyle w:val="Topptekst"/>
    </w:pPr>
    <w:r>
      <w:t>PP-TJENESTEN</w:t>
    </w:r>
    <w:r>
      <w:pict w14:anchorId="1D049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4" o:spid="_x0000_s1026" type="#_x0000_t75" style="position:absolute;margin-left:37.4pt;margin-top:37.4pt;width:106pt;height:34.6pt;z-index:-251657216;visibility:visible;mso-position-horizontal-relative:page;mso-position-vertical-relative:page;mso-width-relative:margin;mso-height-relative:margin">
          <v:imagedata r:id="rId1" o:title=""/>
          <w10:wrap anchorx="page" anchory="page"/>
        </v:shape>
      </w:pict>
    </w:r>
    <w:r>
      <w:pict w14:anchorId="54F94E49">
        <v:shape id="Bilde 3" o:spid="_x0000_s1025" type="#_x0000_t75" style="position:absolute;margin-left:0;margin-top:0;width:595.3pt;height:841.9pt;z-index:-251658240;visibility:visible;mso-position-horizontal:left;mso-position-horizontal-relative:page;mso-position-vertical:top;mso-position-vertical-relative:page;mso-width-relative:margin;mso-height-relative:margin">
          <v:imagedata r:id="rId2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92A86"/>
    <w:multiLevelType w:val="hybridMultilevel"/>
    <w:tmpl w:val="0A58396E"/>
    <w:lvl w:ilvl="0" w:tplc="BE1600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D4BBF"/>
    <w:multiLevelType w:val="hybridMultilevel"/>
    <w:tmpl w:val="2654B5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16B85"/>
    <w:multiLevelType w:val="hybridMultilevel"/>
    <w:tmpl w:val="353A6048"/>
    <w:lvl w:ilvl="0" w:tplc="BE16004A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5F120C"/>
    <w:multiLevelType w:val="hybridMultilevel"/>
    <w:tmpl w:val="185CEAC6"/>
    <w:lvl w:ilvl="0" w:tplc="44665CA2">
      <w:start w:val="1"/>
      <w:numFmt w:val="bullet"/>
      <w:lvlText w:val=""/>
      <w:lvlJc w:val="left"/>
      <w:pPr>
        <w:ind w:left="858" w:hanging="360"/>
      </w:pPr>
      <w:rPr>
        <w:rFonts w:ascii="Wingdings" w:hAnsi="Wingdings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" w15:restartNumberingAfterBreak="0">
    <w:nsid w:val="55CC4294"/>
    <w:multiLevelType w:val="hybridMultilevel"/>
    <w:tmpl w:val="B1ACC5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D57BA"/>
    <w:multiLevelType w:val="hybridMultilevel"/>
    <w:tmpl w:val="96DC0742"/>
    <w:lvl w:ilvl="0" w:tplc="BE1600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8580F"/>
    <w:multiLevelType w:val="multilevel"/>
    <w:tmpl w:val="87A0A9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BC11216"/>
    <w:multiLevelType w:val="hybridMultilevel"/>
    <w:tmpl w:val="0EC27C9E"/>
    <w:lvl w:ilvl="0" w:tplc="BE1600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356CE"/>
    <w:multiLevelType w:val="hybridMultilevel"/>
    <w:tmpl w:val="DA1298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3"/>
  </w:num>
  <w:num w:numId="10">
    <w:abstractNumId w:val="5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0D8C"/>
    <w:rsid w:val="000155CE"/>
    <w:rsid w:val="00015B4A"/>
    <w:rsid w:val="0002757B"/>
    <w:rsid w:val="00030C71"/>
    <w:rsid w:val="0003306E"/>
    <w:rsid w:val="00056F2D"/>
    <w:rsid w:val="00072FC2"/>
    <w:rsid w:val="00074F4D"/>
    <w:rsid w:val="00077588"/>
    <w:rsid w:val="00080B4C"/>
    <w:rsid w:val="000854F9"/>
    <w:rsid w:val="000A2520"/>
    <w:rsid w:val="000B2DBE"/>
    <w:rsid w:val="000C2374"/>
    <w:rsid w:val="000E183D"/>
    <w:rsid w:val="0010538B"/>
    <w:rsid w:val="0010591B"/>
    <w:rsid w:val="0011768D"/>
    <w:rsid w:val="00121903"/>
    <w:rsid w:val="001530EA"/>
    <w:rsid w:val="0017789D"/>
    <w:rsid w:val="001A0CBA"/>
    <w:rsid w:val="001A0FB4"/>
    <w:rsid w:val="001B3BDF"/>
    <w:rsid w:val="001C2492"/>
    <w:rsid w:val="001D3417"/>
    <w:rsid w:val="001E701D"/>
    <w:rsid w:val="00204E5F"/>
    <w:rsid w:val="00213C99"/>
    <w:rsid w:val="00222EAE"/>
    <w:rsid w:val="00226913"/>
    <w:rsid w:val="00231E74"/>
    <w:rsid w:val="002356C8"/>
    <w:rsid w:val="00246D76"/>
    <w:rsid w:val="0026784C"/>
    <w:rsid w:val="00276EEE"/>
    <w:rsid w:val="002859EB"/>
    <w:rsid w:val="002A3EEC"/>
    <w:rsid w:val="002A43C8"/>
    <w:rsid w:val="002A50F8"/>
    <w:rsid w:val="002B0D8C"/>
    <w:rsid w:val="002B1F12"/>
    <w:rsid w:val="002B37D6"/>
    <w:rsid w:val="002C6ED2"/>
    <w:rsid w:val="002E5286"/>
    <w:rsid w:val="002E623D"/>
    <w:rsid w:val="002F01A1"/>
    <w:rsid w:val="002F0690"/>
    <w:rsid w:val="0030670B"/>
    <w:rsid w:val="00347C7B"/>
    <w:rsid w:val="00354A1F"/>
    <w:rsid w:val="00362370"/>
    <w:rsid w:val="00367DD2"/>
    <w:rsid w:val="003804FD"/>
    <w:rsid w:val="003815F6"/>
    <w:rsid w:val="0038429D"/>
    <w:rsid w:val="003C0DE5"/>
    <w:rsid w:val="003E692A"/>
    <w:rsid w:val="00401B56"/>
    <w:rsid w:val="00412913"/>
    <w:rsid w:val="00442380"/>
    <w:rsid w:val="0044793D"/>
    <w:rsid w:val="004A28DD"/>
    <w:rsid w:val="004B053C"/>
    <w:rsid w:val="004B679B"/>
    <w:rsid w:val="004E1733"/>
    <w:rsid w:val="00517782"/>
    <w:rsid w:val="00527C19"/>
    <w:rsid w:val="00550BE9"/>
    <w:rsid w:val="005542C8"/>
    <w:rsid w:val="005607DF"/>
    <w:rsid w:val="00566C5F"/>
    <w:rsid w:val="0059251F"/>
    <w:rsid w:val="0059332D"/>
    <w:rsid w:val="005A41DF"/>
    <w:rsid w:val="005C0D92"/>
    <w:rsid w:val="005C5988"/>
    <w:rsid w:val="005D06EE"/>
    <w:rsid w:val="005E65A8"/>
    <w:rsid w:val="0060017E"/>
    <w:rsid w:val="0060406E"/>
    <w:rsid w:val="00605C97"/>
    <w:rsid w:val="00612009"/>
    <w:rsid w:val="00614FEA"/>
    <w:rsid w:val="00615163"/>
    <w:rsid w:val="00623B01"/>
    <w:rsid w:val="0063315F"/>
    <w:rsid w:val="006335A2"/>
    <w:rsid w:val="00653F16"/>
    <w:rsid w:val="0065442B"/>
    <w:rsid w:val="00654E7D"/>
    <w:rsid w:val="0066011C"/>
    <w:rsid w:val="006630FD"/>
    <w:rsid w:val="00667372"/>
    <w:rsid w:val="00671991"/>
    <w:rsid w:val="006833A8"/>
    <w:rsid w:val="00694923"/>
    <w:rsid w:val="006B208B"/>
    <w:rsid w:val="006C2802"/>
    <w:rsid w:val="006C3679"/>
    <w:rsid w:val="006D1A0F"/>
    <w:rsid w:val="006F3CA4"/>
    <w:rsid w:val="006F5786"/>
    <w:rsid w:val="006F69D7"/>
    <w:rsid w:val="00730A91"/>
    <w:rsid w:val="00742AEB"/>
    <w:rsid w:val="00754202"/>
    <w:rsid w:val="00764705"/>
    <w:rsid w:val="0077716E"/>
    <w:rsid w:val="00783B6F"/>
    <w:rsid w:val="0079155E"/>
    <w:rsid w:val="00794DF2"/>
    <w:rsid w:val="0079515A"/>
    <w:rsid w:val="007A2D7A"/>
    <w:rsid w:val="007B395E"/>
    <w:rsid w:val="007B4447"/>
    <w:rsid w:val="007D30A4"/>
    <w:rsid w:val="007F4895"/>
    <w:rsid w:val="00826BDE"/>
    <w:rsid w:val="00847CBB"/>
    <w:rsid w:val="0086526D"/>
    <w:rsid w:val="008734C6"/>
    <w:rsid w:val="008A388E"/>
    <w:rsid w:val="008C79E8"/>
    <w:rsid w:val="008D7602"/>
    <w:rsid w:val="008F20DD"/>
    <w:rsid w:val="008F39F8"/>
    <w:rsid w:val="00912458"/>
    <w:rsid w:val="009159E7"/>
    <w:rsid w:val="00937289"/>
    <w:rsid w:val="009461ED"/>
    <w:rsid w:val="009527B5"/>
    <w:rsid w:val="00956387"/>
    <w:rsid w:val="00957E7C"/>
    <w:rsid w:val="009615F9"/>
    <w:rsid w:val="009707CB"/>
    <w:rsid w:val="00993085"/>
    <w:rsid w:val="009962C5"/>
    <w:rsid w:val="00996EE3"/>
    <w:rsid w:val="009A2389"/>
    <w:rsid w:val="009A744E"/>
    <w:rsid w:val="009B1F3E"/>
    <w:rsid w:val="009C78D3"/>
    <w:rsid w:val="009D1A0B"/>
    <w:rsid w:val="00A07C6E"/>
    <w:rsid w:val="00A1078B"/>
    <w:rsid w:val="00A1534A"/>
    <w:rsid w:val="00A25062"/>
    <w:rsid w:val="00A338AA"/>
    <w:rsid w:val="00A5697E"/>
    <w:rsid w:val="00A6076E"/>
    <w:rsid w:val="00A62FDF"/>
    <w:rsid w:val="00A7018B"/>
    <w:rsid w:val="00A7033D"/>
    <w:rsid w:val="00A9093B"/>
    <w:rsid w:val="00A9338C"/>
    <w:rsid w:val="00AB10E2"/>
    <w:rsid w:val="00AB2EA2"/>
    <w:rsid w:val="00AD6940"/>
    <w:rsid w:val="00AE4AAF"/>
    <w:rsid w:val="00B13315"/>
    <w:rsid w:val="00B375A7"/>
    <w:rsid w:val="00B46CD0"/>
    <w:rsid w:val="00B5432F"/>
    <w:rsid w:val="00B5505B"/>
    <w:rsid w:val="00B55D17"/>
    <w:rsid w:val="00B57D4C"/>
    <w:rsid w:val="00B87B81"/>
    <w:rsid w:val="00B9589D"/>
    <w:rsid w:val="00BA0CF8"/>
    <w:rsid w:val="00BD1A1F"/>
    <w:rsid w:val="00C0237D"/>
    <w:rsid w:val="00C03878"/>
    <w:rsid w:val="00C25C3D"/>
    <w:rsid w:val="00C469B1"/>
    <w:rsid w:val="00C50245"/>
    <w:rsid w:val="00C61B2E"/>
    <w:rsid w:val="00C842F6"/>
    <w:rsid w:val="00C94BD3"/>
    <w:rsid w:val="00CA7D45"/>
    <w:rsid w:val="00CD225B"/>
    <w:rsid w:val="00CE6520"/>
    <w:rsid w:val="00D31A95"/>
    <w:rsid w:val="00D71916"/>
    <w:rsid w:val="00D74388"/>
    <w:rsid w:val="00D81DF1"/>
    <w:rsid w:val="00D9123D"/>
    <w:rsid w:val="00DA14BB"/>
    <w:rsid w:val="00DA7E02"/>
    <w:rsid w:val="00DB31F5"/>
    <w:rsid w:val="00DC23BC"/>
    <w:rsid w:val="00DC5956"/>
    <w:rsid w:val="00DD0522"/>
    <w:rsid w:val="00DD30A3"/>
    <w:rsid w:val="00DF7489"/>
    <w:rsid w:val="00E13968"/>
    <w:rsid w:val="00E242C5"/>
    <w:rsid w:val="00E31210"/>
    <w:rsid w:val="00E57D0B"/>
    <w:rsid w:val="00E61703"/>
    <w:rsid w:val="00E701FE"/>
    <w:rsid w:val="00E903FA"/>
    <w:rsid w:val="00EA750E"/>
    <w:rsid w:val="00EB742C"/>
    <w:rsid w:val="00EC4E50"/>
    <w:rsid w:val="00EE4F61"/>
    <w:rsid w:val="00F0333C"/>
    <w:rsid w:val="00F067CF"/>
    <w:rsid w:val="00F13D36"/>
    <w:rsid w:val="00F23271"/>
    <w:rsid w:val="00F25A21"/>
    <w:rsid w:val="00F33DCE"/>
    <w:rsid w:val="00F409D9"/>
    <w:rsid w:val="00F737E8"/>
    <w:rsid w:val="00F85F79"/>
    <w:rsid w:val="00FB0815"/>
    <w:rsid w:val="00FC338A"/>
    <w:rsid w:val="00FC78C1"/>
    <w:rsid w:val="00FD2CC6"/>
    <w:rsid w:val="00FF206E"/>
    <w:rsid w:val="00FF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74A0767B"/>
  <w15:chartTrackingRefBased/>
  <w15:docId w15:val="{A719C8D5-CA71-4920-AA02-B3249FA3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01D"/>
    <w:pPr>
      <w:spacing w:after="220" w:line="264" w:lineRule="auto"/>
    </w:pPr>
    <w:rPr>
      <w:rFonts w:ascii="Arial" w:hAnsi="Arial" w:cs="Arial"/>
      <w:color w:val="171717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2"/>
    <w:qFormat/>
    <w:rsid w:val="00AB2EA2"/>
    <w:pPr>
      <w:keepNext/>
      <w:keepLines/>
      <w:spacing w:before="600" w:after="40"/>
      <w:outlineLvl w:val="0"/>
    </w:pPr>
    <w:rPr>
      <w:b/>
      <w:caps/>
      <w:color w:val="00629B"/>
      <w:w w:val="80"/>
      <w:sz w:val="36"/>
      <w:lang w:eastAsia="nb-NO"/>
    </w:rPr>
  </w:style>
  <w:style w:type="paragraph" w:styleId="Overskrift2">
    <w:name w:val="heading 2"/>
    <w:basedOn w:val="Normal"/>
    <w:next w:val="Normal"/>
    <w:link w:val="Overskrift2Tegn"/>
    <w:uiPriority w:val="2"/>
    <w:qFormat/>
    <w:rsid w:val="00AB2EA2"/>
    <w:pPr>
      <w:keepNext/>
      <w:keepLines/>
      <w:spacing w:before="360" w:after="40"/>
      <w:outlineLvl w:val="1"/>
    </w:pPr>
    <w:rPr>
      <w:rFonts w:cs="Calibri"/>
      <w:b/>
      <w:caps/>
      <w:color w:val="181717"/>
      <w:w w:val="80"/>
      <w:sz w:val="28"/>
      <w:lang w:eastAsia="nb-NO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AB2EA2"/>
    <w:pPr>
      <w:keepNext/>
      <w:keepLines/>
      <w:spacing w:before="200" w:after="0"/>
      <w:outlineLvl w:val="2"/>
    </w:pPr>
    <w:rPr>
      <w:rFonts w:eastAsia="Times New Roman"/>
      <w:b/>
      <w:color w:val="767171"/>
      <w:szCs w:val="24"/>
      <w:lang w:eastAsia="nb-NO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2EA2"/>
    <w:pPr>
      <w:keepNext/>
      <w:keepLines/>
      <w:numPr>
        <w:ilvl w:val="4"/>
        <w:numId w:val="5"/>
      </w:numPr>
      <w:spacing w:before="40" w:after="0"/>
      <w:outlineLvl w:val="4"/>
    </w:pPr>
    <w:rPr>
      <w:rFonts w:ascii="Calibri Light" w:eastAsia="Times New Roman" w:hAnsi="Calibri Light" w:cs="Times New Roman"/>
      <w:color w:val="00497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2EA2"/>
    <w:pPr>
      <w:keepNext/>
      <w:keepLines/>
      <w:numPr>
        <w:ilvl w:val="5"/>
        <w:numId w:val="5"/>
      </w:numPr>
      <w:spacing w:before="40" w:after="0"/>
      <w:outlineLvl w:val="5"/>
    </w:pPr>
    <w:rPr>
      <w:rFonts w:ascii="Calibri Light" w:eastAsia="Times New Roman" w:hAnsi="Calibri Light" w:cs="Times New Roman"/>
      <w:color w:val="00304D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2EA2"/>
    <w:pPr>
      <w:keepNext/>
      <w:keepLines/>
      <w:numPr>
        <w:ilvl w:val="6"/>
        <w:numId w:val="5"/>
      </w:numPr>
      <w:spacing w:before="40" w:after="0"/>
      <w:outlineLvl w:val="6"/>
    </w:pPr>
    <w:rPr>
      <w:rFonts w:ascii="Calibri Light" w:eastAsia="Times New Roman" w:hAnsi="Calibri Light" w:cs="Times New Roman"/>
      <w:i/>
      <w:iCs/>
      <w:color w:val="00304D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2EA2"/>
    <w:pPr>
      <w:keepNext/>
      <w:keepLines/>
      <w:numPr>
        <w:ilvl w:val="7"/>
        <w:numId w:val="5"/>
      </w:numPr>
      <w:spacing w:before="40" w:after="0"/>
      <w:outlineLvl w:val="7"/>
    </w:pPr>
    <w:rPr>
      <w:rFonts w:ascii="Calibri Light" w:eastAsia="Times New Roman" w:hAnsi="Calibri Light" w:cs="Times New Roman"/>
      <w:color w:val="0083D1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2EA2"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Times New Roman" w:hAnsi="Calibri Light" w:cs="Times New Roman"/>
      <w:i/>
      <w:iCs/>
      <w:color w:val="0083D1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C0D92"/>
  </w:style>
  <w:style w:type="paragraph" w:styleId="Bunntekst">
    <w:name w:val="footer"/>
    <w:basedOn w:val="Normal"/>
    <w:link w:val="Bunn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C0D92"/>
  </w:style>
  <w:style w:type="paragraph" w:styleId="Tittel">
    <w:name w:val="Title"/>
    <w:basedOn w:val="Normal"/>
    <w:next w:val="Normal"/>
    <w:link w:val="TittelTegn"/>
    <w:qFormat/>
    <w:rsid w:val="00AB2EA2"/>
    <w:pPr>
      <w:spacing w:before="2040" w:after="0" w:line="240" w:lineRule="auto"/>
      <w:contextualSpacing/>
    </w:pPr>
    <w:rPr>
      <w:rFonts w:eastAsia="Times New Roman" w:cs="Times New Roman"/>
      <w:b/>
      <w:bCs/>
      <w:caps/>
      <w:color w:val="00629B"/>
      <w:w w:val="80"/>
      <w:sz w:val="56"/>
      <w:szCs w:val="60"/>
    </w:rPr>
  </w:style>
  <w:style w:type="character" w:customStyle="1" w:styleId="TittelTegn">
    <w:name w:val="Tittel Tegn"/>
    <w:link w:val="Tittel"/>
    <w:rsid w:val="00AB2EA2"/>
    <w:rPr>
      <w:rFonts w:ascii="Arial" w:eastAsia="Times New Roman" w:hAnsi="Arial" w:cs="Times New Roman"/>
      <w:b/>
      <w:bCs/>
      <w:caps/>
      <w:noProof/>
      <w:color w:val="00629B"/>
      <w:w w:val="80"/>
      <w:sz w:val="56"/>
      <w:szCs w:val="60"/>
    </w:rPr>
  </w:style>
  <w:style w:type="paragraph" w:styleId="Undertittel">
    <w:name w:val="Subtitle"/>
    <w:basedOn w:val="Normal"/>
    <w:next w:val="Normal"/>
    <w:link w:val="UndertittelTegn"/>
    <w:uiPriority w:val="3"/>
    <w:qFormat/>
    <w:rsid w:val="00AB2EA2"/>
    <w:pPr>
      <w:numPr>
        <w:ilvl w:val="1"/>
      </w:numPr>
    </w:pPr>
    <w:rPr>
      <w:rFonts w:eastAsia="Times New Roman" w:cs="Times New Roman"/>
      <w:bCs/>
      <w:caps/>
      <w:color w:val="00629B"/>
      <w:w w:val="80"/>
      <w:sz w:val="32"/>
      <w:szCs w:val="26"/>
    </w:rPr>
  </w:style>
  <w:style w:type="character" w:customStyle="1" w:styleId="UndertittelTegn">
    <w:name w:val="Undertittel Tegn"/>
    <w:link w:val="Undertittel"/>
    <w:uiPriority w:val="3"/>
    <w:rsid w:val="00AB2EA2"/>
    <w:rPr>
      <w:rFonts w:ascii="Arial" w:eastAsia="Times New Roman" w:hAnsi="Arial" w:cs="Times New Roman"/>
      <w:bCs/>
      <w:caps/>
      <w:noProof/>
      <w:color w:val="00629B"/>
      <w:w w:val="80"/>
      <w:sz w:val="32"/>
      <w:szCs w:val="26"/>
    </w:rPr>
  </w:style>
  <w:style w:type="paragraph" w:customStyle="1" w:styleId="LitenNormal">
    <w:name w:val="Liten Normal"/>
    <w:basedOn w:val="Normal"/>
    <w:link w:val="LitenNormalTegn"/>
    <w:uiPriority w:val="1"/>
    <w:qFormat/>
    <w:rsid w:val="00AB2EA2"/>
    <w:pPr>
      <w:spacing w:after="245"/>
    </w:pPr>
    <w:rPr>
      <w:sz w:val="18"/>
    </w:rPr>
  </w:style>
  <w:style w:type="character" w:customStyle="1" w:styleId="LitenNormalTegn">
    <w:name w:val="Liten Normal Tegn"/>
    <w:link w:val="LitenNormal"/>
    <w:uiPriority w:val="1"/>
    <w:rsid w:val="00AB2EA2"/>
    <w:rPr>
      <w:rFonts w:ascii="Arial" w:hAnsi="Arial" w:cs="Arial"/>
      <w:sz w:val="18"/>
    </w:rPr>
  </w:style>
  <w:style w:type="paragraph" w:customStyle="1" w:styleId="Dokumentdel">
    <w:name w:val="Dokumentdel"/>
    <w:basedOn w:val="Normal"/>
    <w:link w:val="DokumentdelTegn"/>
    <w:uiPriority w:val="4"/>
    <w:qFormat/>
    <w:rsid w:val="00AB2EA2"/>
    <w:pPr>
      <w:spacing w:after="397"/>
    </w:pPr>
    <w:rPr>
      <w:b/>
      <w:caps/>
      <w:color w:val="00629B"/>
      <w:w w:val="80"/>
      <w:sz w:val="36"/>
      <w:szCs w:val="32"/>
    </w:rPr>
  </w:style>
  <w:style w:type="character" w:customStyle="1" w:styleId="DokumentdelTegn">
    <w:name w:val="Dokumentdel Tegn"/>
    <w:link w:val="Dokumentdel"/>
    <w:uiPriority w:val="4"/>
    <w:rsid w:val="00AB2EA2"/>
    <w:rPr>
      <w:rFonts w:ascii="Arial" w:hAnsi="Arial" w:cs="Arial"/>
      <w:b/>
      <w:caps/>
      <w:color w:val="00629B"/>
      <w:w w:val="80"/>
      <w:sz w:val="36"/>
      <w:szCs w:val="32"/>
    </w:rPr>
  </w:style>
  <w:style w:type="character" w:customStyle="1" w:styleId="Sidereferanser">
    <w:name w:val="Sidereferanser"/>
    <w:uiPriority w:val="4"/>
    <w:qFormat/>
    <w:rsid w:val="00AB2EA2"/>
    <w:rPr>
      <w:b/>
      <w:noProof/>
      <w:color w:val="00638F"/>
      <w:w w:val="90"/>
      <w:sz w:val="24"/>
    </w:rPr>
  </w:style>
  <w:style w:type="paragraph" w:customStyle="1" w:styleId="Overskrift1msideskift">
    <w:name w:val="Overskrift 1 m/sideskift"/>
    <w:basedOn w:val="Overskrift1"/>
    <w:next w:val="Normal"/>
    <w:link w:val="Overskrift1msideskiftTegn"/>
    <w:uiPriority w:val="3"/>
    <w:qFormat/>
    <w:rsid w:val="00AB2EA2"/>
    <w:pPr>
      <w:pageBreakBefore/>
    </w:pPr>
  </w:style>
  <w:style w:type="character" w:customStyle="1" w:styleId="Overskrift1msideskiftTegn">
    <w:name w:val="Overskrift 1 m/sideskift Tegn"/>
    <w:link w:val="Overskrift1msideskift"/>
    <w:uiPriority w:val="3"/>
    <w:rsid w:val="00AB2EA2"/>
    <w:rPr>
      <w:rFonts w:ascii="Arial" w:eastAsia="Calibri" w:hAnsi="Arial" w:cs="Arial"/>
      <w:b/>
      <w:caps/>
      <w:noProof/>
      <w:color w:val="00629B"/>
      <w:w w:val="80"/>
      <w:sz w:val="36"/>
      <w:lang w:eastAsia="nb-NO"/>
    </w:rPr>
  </w:style>
  <w:style w:type="character" w:customStyle="1" w:styleId="Overskrift1Tegn">
    <w:name w:val="Overskrift 1 Tegn"/>
    <w:link w:val="Overskrift1"/>
    <w:uiPriority w:val="2"/>
    <w:rsid w:val="00AB2EA2"/>
    <w:rPr>
      <w:rFonts w:ascii="Arial" w:eastAsia="Calibri" w:hAnsi="Arial" w:cs="Arial"/>
      <w:b/>
      <w:caps/>
      <w:noProof/>
      <w:color w:val="00629B"/>
      <w:w w:val="80"/>
      <w:sz w:val="36"/>
      <w:lang w:eastAsia="nb-NO"/>
    </w:rPr>
  </w:style>
  <w:style w:type="paragraph" w:customStyle="1" w:styleId="Tabelltekst">
    <w:name w:val="Tabelltekst"/>
    <w:basedOn w:val="Normal"/>
    <w:link w:val="TabelltekstTegn"/>
    <w:uiPriority w:val="3"/>
    <w:qFormat/>
    <w:rsid w:val="00AB2EA2"/>
    <w:pPr>
      <w:spacing w:before="40" w:after="40"/>
    </w:pPr>
  </w:style>
  <w:style w:type="character" w:customStyle="1" w:styleId="TabelltekstTegn">
    <w:name w:val="Tabelltekst Tegn"/>
    <w:link w:val="Tabelltekst"/>
    <w:uiPriority w:val="3"/>
    <w:rsid w:val="00AB2EA2"/>
    <w:rPr>
      <w:rFonts w:ascii="Arial" w:hAnsi="Arial" w:cs="Arial"/>
      <w:noProof/>
    </w:rPr>
  </w:style>
  <w:style w:type="character" w:customStyle="1" w:styleId="Overskrift2Tegn">
    <w:name w:val="Overskrift 2 Tegn"/>
    <w:link w:val="Overskrift2"/>
    <w:uiPriority w:val="2"/>
    <w:rsid w:val="00AB2EA2"/>
    <w:rPr>
      <w:rFonts w:ascii="Arial" w:eastAsia="Calibri" w:hAnsi="Arial" w:cs="Calibri"/>
      <w:b/>
      <w:caps/>
      <w:noProof/>
      <w:color w:val="181717"/>
      <w:w w:val="80"/>
      <w:sz w:val="28"/>
      <w:lang w:eastAsia="nb-NO"/>
    </w:rPr>
  </w:style>
  <w:style w:type="character" w:customStyle="1" w:styleId="Overskrift3Tegn">
    <w:name w:val="Overskrift 3 Tegn"/>
    <w:link w:val="Overskrift3"/>
    <w:uiPriority w:val="2"/>
    <w:rsid w:val="00AB2EA2"/>
    <w:rPr>
      <w:rFonts w:ascii="Arial" w:eastAsia="Times New Roman" w:hAnsi="Arial" w:cs="Arial"/>
      <w:b/>
      <w:noProof/>
      <w:color w:val="767171"/>
      <w:szCs w:val="24"/>
      <w:lang w:eastAsia="nb-NO"/>
    </w:rPr>
  </w:style>
  <w:style w:type="character" w:customStyle="1" w:styleId="Overskrift5Tegn">
    <w:name w:val="Overskrift 5 Tegn"/>
    <w:link w:val="Overskrift5"/>
    <w:uiPriority w:val="9"/>
    <w:semiHidden/>
    <w:rsid w:val="00AB2EA2"/>
    <w:rPr>
      <w:rFonts w:ascii="Calibri Light" w:eastAsia="Times New Roman" w:hAnsi="Calibri Light" w:cs="Times New Roman"/>
      <w:noProof/>
      <w:color w:val="004974"/>
    </w:rPr>
  </w:style>
  <w:style w:type="character" w:customStyle="1" w:styleId="Overskrift6Tegn">
    <w:name w:val="Overskrift 6 Tegn"/>
    <w:link w:val="Overskrift6"/>
    <w:uiPriority w:val="9"/>
    <w:semiHidden/>
    <w:rsid w:val="00AB2EA2"/>
    <w:rPr>
      <w:rFonts w:ascii="Calibri Light" w:eastAsia="Times New Roman" w:hAnsi="Calibri Light" w:cs="Times New Roman"/>
      <w:noProof/>
      <w:color w:val="00304D"/>
    </w:rPr>
  </w:style>
  <w:style w:type="character" w:customStyle="1" w:styleId="Overskrift7Tegn">
    <w:name w:val="Overskrift 7 Tegn"/>
    <w:link w:val="Overskrift7"/>
    <w:uiPriority w:val="9"/>
    <w:semiHidden/>
    <w:rsid w:val="00AB2EA2"/>
    <w:rPr>
      <w:rFonts w:ascii="Calibri Light" w:eastAsia="Times New Roman" w:hAnsi="Calibri Light" w:cs="Times New Roman"/>
      <w:i/>
      <w:iCs/>
      <w:noProof/>
      <w:color w:val="00304D"/>
    </w:rPr>
  </w:style>
  <w:style w:type="character" w:customStyle="1" w:styleId="Overskrift8Tegn">
    <w:name w:val="Overskrift 8 Tegn"/>
    <w:link w:val="Overskrift8"/>
    <w:uiPriority w:val="9"/>
    <w:semiHidden/>
    <w:rsid w:val="00AB2EA2"/>
    <w:rPr>
      <w:rFonts w:ascii="Calibri Light" w:eastAsia="Times New Roman" w:hAnsi="Calibri Light" w:cs="Times New Roman"/>
      <w:noProof/>
      <w:color w:val="0083D1"/>
      <w:sz w:val="21"/>
      <w:szCs w:val="21"/>
    </w:rPr>
  </w:style>
  <w:style w:type="character" w:customStyle="1" w:styleId="Overskrift9Tegn">
    <w:name w:val="Overskrift 9 Tegn"/>
    <w:link w:val="Overskrift9"/>
    <w:uiPriority w:val="9"/>
    <w:semiHidden/>
    <w:rsid w:val="00AB2EA2"/>
    <w:rPr>
      <w:rFonts w:ascii="Calibri Light" w:eastAsia="Times New Roman" w:hAnsi="Calibri Light" w:cs="Times New Roman"/>
      <w:i/>
      <w:iCs/>
      <w:noProof/>
      <w:color w:val="0083D1"/>
      <w:sz w:val="21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2EA2"/>
    <w:pPr>
      <w:spacing w:after="200" w:line="240" w:lineRule="auto"/>
    </w:pPr>
    <w:rPr>
      <w:i/>
      <w:iCs/>
      <w:color w:val="68D2DF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B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2B0D8C"/>
    <w:rPr>
      <w:rFonts w:ascii="Tahoma" w:hAnsi="Tahoma" w:cs="Tahoma"/>
      <w:noProof/>
      <w:color w:val="171717"/>
      <w:sz w:val="16"/>
      <w:szCs w:val="16"/>
    </w:rPr>
  </w:style>
  <w:style w:type="table" w:styleId="Tabellrutenett">
    <w:name w:val="Table Grid"/>
    <w:basedOn w:val="Vanligtabell"/>
    <w:uiPriority w:val="39"/>
    <w:rsid w:val="009A2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selenem\Downloads\infoskriv-hvit-forside%20(5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8B3C79907FC846AD3FC9F3AF1A26AC" ma:contentTypeVersion="17" ma:contentTypeDescription="Create a new document." ma:contentTypeScope="" ma:versionID="f97339ef8c5a48af0127dfffeb81eead">
  <xsd:schema xmlns:xsd="http://www.w3.org/2001/XMLSchema" xmlns:xs="http://www.w3.org/2001/XMLSchema" xmlns:p="http://schemas.microsoft.com/office/2006/metadata/properties" xmlns:ns3="7573e6c6-783e-41bb-8240-09ef8f85252f" xmlns:ns4="3ec400d8-e705-4230-ad85-890e9a4e70f6" targetNamespace="http://schemas.microsoft.com/office/2006/metadata/properties" ma:root="true" ma:fieldsID="3e67d2daf9e998544147a0088e7302b3" ns3:_="" ns4:_="">
    <xsd:import namespace="7573e6c6-783e-41bb-8240-09ef8f85252f"/>
    <xsd:import namespace="3ec400d8-e705-4230-ad85-890e9a4e70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3e6c6-783e-41bb-8240-09ef8f852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400d8-e705-4230-ad85-890e9a4e70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573e6c6-783e-41bb-8240-09ef8f85252f" xsi:nil="true"/>
  </documentManagement>
</p:properties>
</file>

<file path=customXml/itemProps1.xml><?xml version="1.0" encoding="utf-8"?>
<ds:datastoreItem xmlns:ds="http://schemas.openxmlformats.org/officeDocument/2006/customXml" ds:itemID="{99094C2F-AC72-4A68-89BB-CAB5D1CEE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3e6c6-783e-41bb-8240-09ef8f85252f"/>
    <ds:schemaRef ds:uri="3ec400d8-e705-4230-ad85-890e9a4e7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DABDA-144B-4167-8C64-C0A0FB1292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C8AAC-E2B3-448B-9BDA-7B238984C45D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573e6c6-783e-41bb-8240-09ef8f85252f"/>
    <ds:schemaRef ds:uri="http://purl.org/dc/elements/1.1/"/>
    <ds:schemaRef ds:uri="3ec400d8-e705-4230-ad85-890e9a4e70f6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infoskriv-hvit-forside (5).dotx</Template>
  <TotalTime>2</TotalTime>
  <Pages>2</Pages>
  <Words>328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Sandefjord kommune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aaselenem</dc:creator>
  <cp:keywords/>
  <cp:lastModifiedBy>Hilde Sofie Lysebo</cp:lastModifiedBy>
  <cp:revision>2</cp:revision>
  <cp:lastPrinted>2017-11-10T09:35:00Z</cp:lastPrinted>
  <dcterms:created xsi:type="dcterms:W3CDTF">2024-01-16T12:44:00Z</dcterms:created>
  <dcterms:modified xsi:type="dcterms:W3CDTF">2024-01-16T12:44:00Z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0x010100DE8B3C79907FC846AD3FC9F3AF1A26AC</vt:lpwstr>
  </property>
</Properties>
</file>