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578AA" w14:textId="6F16B294" w:rsidR="005A60AC" w:rsidRDefault="005A60AC" w:rsidP="008930A7">
      <w:pPr>
        <w:rPr>
          <w:rFonts w:asciiTheme="minorHAnsi" w:hAnsiTheme="minorHAnsi" w:cstheme="minorHAnsi"/>
          <w:b/>
          <w:bCs/>
          <w:color w:val="00629B" w:themeColor="accent1"/>
          <w:sz w:val="32"/>
          <w:szCs w:val="32"/>
        </w:rPr>
      </w:pPr>
    </w:p>
    <w:p w14:paraId="5A913AE6" w14:textId="7788C1D2" w:rsidR="00B91491" w:rsidRPr="006B2CE1" w:rsidRDefault="00F95FA1" w:rsidP="008930A7">
      <w:pPr>
        <w:rPr>
          <w:rFonts w:asciiTheme="minorHAnsi" w:hAnsiTheme="minorHAnsi" w:cstheme="minorHAnsi"/>
          <w:b/>
          <w:bCs/>
          <w:color w:val="00629B" w:themeColor="accent1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00629B" w:themeColor="accent1"/>
          <w:sz w:val="32"/>
          <w:szCs w:val="32"/>
        </w:rPr>
        <w:t>S</w:t>
      </w:r>
      <w:r w:rsidR="00B91491" w:rsidRPr="00B03670">
        <w:rPr>
          <w:rFonts w:asciiTheme="minorHAnsi" w:hAnsiTheme="minorHAnsi" w:cstheme="minorHAnsi"/>
          <w:b/>
          <w:bCs/>
          <w:color w:val="00629B" w:themeColor="accent1"/>
          <w:sz w:val="32"/>
          <w:szCs w:val="32"/>
        </w:rPr>
        <w:t xml:space="preserve">amhandlingsplan </w:t>
      </w:r>
      <w:r>
        <w:rPr>
          <w:rFonts w:asciiTheme="minorHAnsi" w:hAnsiTheme="minorHAnsi" w:cstheme="minorHAnsi"/>
          <w:b/>
          <w:bCs/>
          <w:color w:val="00629B" w:themeColor="accent1"/>
          <w:sz w:val="32"/>
          <w:szCs w:val="32"/>
        </w:rPr>
        <w:t>og mal for møtereferat</w:t>
      </w:r>
    </w:p>
    <w:p w14:paraId="1B42B38B" w14:textId="697D0EF4" w:rsidR="00293396" w:rsidRPr="00293396" w:rsidRDefault="00293396" w:rsidP="00293396">
      <w:pPr>
        <w:spacing w:after="160" w:line="259" w:lineRule="auto"/>
        <w:rPr>
          <w:rFonts w:ascii="Calibri" w:eastAsia="Calibri" w:hAnsi="Calibri"/>
          <w:noProof w:val="0"/>
          <w:color w:val="auto"/>
        </w:rPr>
      </w:pPr>
      <w:r w:rsidRPr="00293396">
        <w:rPr>
          <w:rFonts w:ascii="Calibri" w:eastAsia="Calibri" w:hAnsi="Calibri"/>
          <w:noProof w:val="0"/>
          <w:color w:val="auto"/>
        </w:rPr>
        <w:t>Denne planen skal støtte felles forståelse, tydelig ansvar og koordinert innsats over tid rundt barn, ungdom og familie.</w:t>
      </w:r>
      <w:r w:rsidR="006C6287">
        <w:rPr>
          <w:rFonts w:ascii="Calibri" w:eastAsia="Calibri" w:hAnsi="Calibri"/>
          <w:noProof w:val="0"/>
          <w:color w:val="auto"/>
        </w:rPr>
        <w:t xml:space="preserve"> </w:t>
      </w:r>
      <w:r w:rsidRPr="00293396">
        <w:rPr>
          <w:rFonts w:ascii="Calibri" w:eastAsia="Calibri" w:hAnsi="Calibri"/>
          <w:noProof w:val="0"/>
          <w:color w:val="auto"/>
        </w:rPr>
        <w:t>Planen bygges videre fra møte til møte.</w:t>
      </w:r>
    </w:p>
    <w:p w14:paraId="70843719" w14:textId="77777777" w:rsidR="00293396" w:rsidRDefault="00293396" w:rsidP="00B91491">
      <w:pPr>
        <w:spacing w:after="160" w:line="259" w:lineRule="auto"/>
        <w:rPr>
          <w:rFonts w:ascii="Calibri" w:eastAsia="Calibri" w:hAnsi="Calibri"/>
          <w:b/>
          <w:bCs/>
          <w:noProof w:val="0"/>
          <w:color w:val="auto"/>
        </w:rPr>
      </w:pPr>
    </w:p>
    <w:p w14:paraId="494CC1D0" w14:textId="0E888CA7" w:rsidR="00A92C33" w:rsidRPr="005A60AC" w:rsidRDefault="00CD54AB" w:rsidP="005A60AC">
      <w:pPr>
        <w:spacing w:after="360" w:line="259" w:lineRule="auto"/>
        <w:rPr>
          <w:rFonts w:asciiTheme="minorHAnsi" w:hAnsiTheme="minorHAnsi" w:cstheme="minorHAnsi"/>
          <w:b/>
          <w:bCs/>
          <w:color w:val="00629B" w:themeColor="accent1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629B" w:themeColor="accent1"/>
          <w:sz w:val="24"/>
          <w:szCs w:val="24"/>
        </w:rPr>
        <w:t>Fokus på a</w:t>
      </w:r>
      <w:r w:rsidR="00A92C33">
        <w:rPr>
          <w:rFonts w:asciiTheme="minorHAnsi" w:hAnsiTheme="minorHAnsi" w:cstheme="minorHAnsi"/>
          <w:b/>
          <w:bCs/>
          <w:color w:val="00629B" w:themeColor="accent1"/>
          <w:sz w:val="24"/>
          <w:szCs w:val="24"/>
        </w:rPr>
        <w:t>ktiv lagbygging</w:t>
      </w:r>
    </w:p>
    <w:tbl>
      <w:tblPr>
        <w:tblStyle w:val="Tabellrutenett1"/>
        <w:tblW w:w="9693" w:type="dxa"/>
        <w:tblInd w:w="-5" w:type="dxa"/>
        <w:tblCellMar>
          <w:top w:w="142" w:type="dxa"/>
          <w:left w:w="255" w:type="dxa"/>
          <w:bottom w:w="142" w:type="dxa"/>
          <w:right w:w="255" w:type="dxa"/>
        </w:tblCellMar>
        <w:tblLook w:val="04A0" w:firstRow="1" w:lastRow="0" w:firstColumn="1" w:lastColumn="0" w:noHBand="0" w:noVBand="1"/>
      </w:tblPr>
      <w:tblGrid>
        <w:gridCol w:w="3231"/>
        <w:gridCol w:w="3231"/>
        <w:gridCol w:w="3231"/>
      </w:tblGrid>
      <w:tr w:rsidR="00293396" w:rsidRPr="003C4FBB" w14:paraId="4832ACAC" w14:textId="72CA16E0" w:rsidTr="00191A62">
        <w:trPr>
          <w:trHeight w:val="5084"/>
        </w:trPr>
        <w:tc>
          <w:tcPr>
            <w:tcW w:w="3231" w:type="dxa"/>
            <w:shd w:val="clear" w:color="auto" w:fill="ECF3F8"/>
          </w:tcPr>
          <w:p w14:paraId="1B3F0A76" w14:textId="147AA97B" w:rsidR="00293396" w:rsidRPr="001E6E59" w:rsidRDefault="0055082C" w:rsidP="001E6E59">
            <w:pPr>
              <w:pStyle w:val="Listeavsnitt"/>
              <w:numPr>
                <w:ilvl w:val="0"/>
                <w:numId w:val="25"/>
              </w:numPr>
              <w:spacing w:after="160" w:line="240" w:lineRule="auto"/>
              <w:ind w:hanging="389"/>
              <w:rPr>
                <w:rFonts w:ascii="Calibri" w:eastAsia="Calibri" w:hAnsi="Calibri"/>
                <w:b/>
                <w:bCs/>
                <w:noProof w:val="0"/>
                <w:color w:val="auto"/>
                <w:sz w:val="24"/>
                <w:szCs w:val="24"/>
              </w:rPr>
            </w:pPr>
            <w:r w:rsidRPr="001E6E59">
              <w:rPr>
                <w:rFonts w:ascii="Calibri" w:eastAsia="Calibri" w:hAnsi="Calibri"/>
                <w:b/>
                <w:bCs/>
                <w:noProof w:val="0"/>
                <w:color w:val="auto"/>
                <w:sz w:val="24"/>
                <w:szCs w:val="24"/>
              </w:rPr>
              <w:t>Forberedelse</w:t>
            </w:r>
          </w:p>
          <w:p w14:paraId="1162414E" w14:textId="3FC1FF4E" w:rsidR="00603533" w:rsidRPr="003C4FBB" w:rsidRDefault="00603533" w:rsidP="008D341A">
            <w:pPr>
              <w:spacing w:after="160" w:line="240" w:lineRule="auto"/>
              <w:ind w:left="29"/>
              <w:rPr>
                <w:rFonts w:ascii="Calibri" w:eastAsia="Calibri" w:hAnsi="Calibri"/>
                <w:noProof w:val="0"/>
                <w:color w:val="auto"/>
                <w:sz w:val="20"/>
                <w:szCs w:val="20"/>
              </w:rPr>
            </w:pPr>
            <w:r w:rsidRPr="0004015A">
              <w:rPr>
                <w:rFonts w:ascii="Calibri" w:eastAsia="Calibri" w:hAnsi="Calibri"/>
                <w:noProof w:val="0"/>
                <w:color w:val="auto"/>
                <w:sz w:val="20"/>
                <w:szCs w:val="20"/>
              </w:rPr>
              <w:t xml:space="preserve">Se gjerne plakaten laget med foreldre i Sandefjord </w:t>
            </w:r>
            <w:hyperlink r:id="rId10" w:history="1">
              <w:r w:rsidRPr="003C4FBB">
                <w:rPr>
                  <w:rStyle w:val="Hyperkobling"/>
                  <w:rFonts w:ascii="Calibri" w:eastAsia="Calibri" w:hAnsi="Calibri"/>
                  <w:noProof w:val="0"/>
                  <w:sz w:val="20"/>
                  <w:szCs w:val="20"/>
                </w:rPr>
                <w:t>«Gode møter i Sandefjord»</w:t>
              </w:r>
            </w:hyperlink>
          </w:p>
          <w:p w14:paraId="51540A04" w14:textId="533BE768" w:rsidR="00221EAA" w:rsidRDefault="00221EAA" w:rsidP="001E6E59">
            <w:pPr>
              <w:pStyle w:val="Listeavsnitt"/>
              <w:numPr>
                <w:ilvl w:val="0"/>
                <w:numId w:val="28"/>
              </w:numPr>
              <w:tabs>
                <w:tab w:val="left" w:pos="360"/>
              </w:tabs>
              <w:spacing w:after="160" w:line="259" w:lineRule="auto"/>
              <w:ind w:left="171" w:hanging="284"/>
              <w:rPr>
                <w:rFonts w:ascii="Calibri" w:eastAsia="Calibri" w:hAnsi="Calibri"/>
                <w:noProof w:val="0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/>
                <w:noProof w:val="0"/>
                <w:color w:val="auto"/>
                <w:sz w:val="20"/>
                <w:szCs w:val="20"/>
              </w:rPr>
              <w:t xml:space="preserve">Bruk </w:t>
            </w:r>
            <w:hyperlink r:id="rId11" w:anchor="faqsporsmal-2711" w:history="1">
              <w:r w:rsidRPr="00603EE5">
                <w:rPr>
                  <w:rStyle w:val="Hyperkobling"/>
                  <w:rFonts w:ascii="Calibri" w:eastAsia="Calibri" w:hAnsi="Calibri"/>
                  <w:noProof w:val="0"/>
                  <w:sz w:val="20"/>
                  <w:szCs w:val="20"/>
                </w:rPr>
                <w:t>Individuell Plan (IP)</w:t>
              </w:r>
            </w:hyperlink>
            <w:r>
              <w:rPr>
                <w:rFonts w:ascii="Calibri" w:eastAsia="Calibri" w:hAnsi="Calibri"/>
                <w:noProof w:val="0"/>
                <w:color w:val="auto"/>
                <w:sz w:val="20"/>
                <w:szCs w:val="20"/>
              </w:rPr>
              <w:t xml:space="preserve"> der det er relevant.</w:t>
            </w:r>
          </w:p>
          <w:p w14:paraId="5C810D68" w14:textId="18CB7BAB" w:rsidR="00293396" w:rsidRPr="003C4FBB" w:rsidRDefault="00293396" w:rsidP="001E6E59">
            <w:pPr>
              <w:pStyle w:val="Listeavsnitt"/>
              <w:numPr>
                <w:ilvl w:val="0"/>
                <w:numId w:val="28"/>
              </w:numPr>
              <w:tabs>
                <w:tab w:val="left" w:pos="360"/>
              </w:tabs>
              <w:spacing w:after="160" w:line="259" w:lineRule="auto"/>
              <w:ind w:left="171" w:hanging="284"/>
              <w:rPr>
                <w:rFonts w:ascii="Calibri" w:eastAsia="Calibri" w:hAnsi="Calibri"/>
                <w:noProof w:val="0"/>
                <w:color w:val="auto"/>
                <w:sz w:val="20"/>
                <w:szCs w:val="20"/>
              </w:rPr>
            </w:pPr>
            <w:r w:rsidRPr="003C4FBB">
              <w:rPr>
                <w:rFonts w:ascii="Calibri" w:eastAsia="Calibri" w:hAnsi="Calibri"/>
                <w:noProof w:val="0"/>
                <w:color w:val="auto"/>
                <w:sz w:val="20"/>
                <w:szCs w:val="20"/>
              </w:rPr>
              <w:t>Sett deg grundig inn i saken – hva er historikken?</w:t>
            </w:r>
          </w:p>
          <w:p w14:paraId="5DEC45FE" w14:textId="4B936E47" w:rsidR="00293396" w:rsidRPr="003C4FBB" w:rsidRDefault="00293396" w:rsidP="001E6E59">
            <w:pPr>
              <w:pStyle w:val="Listeavsnitt"/>
              <w:numPr>
                <w:ilvl w:val="0"/>
                <w:numId w:val="28"/>
              </w:numPr>
              <w:tabs>
                <w:tab w:val="left" w:pos="360"/>
              </w:tabs>
              <w:spacing w:after="160" w:line="259" w:lineRule="auto"/>
              <w:ind w:left="171" w:hanging="284"/>
              <w:rPr>
                <w:rFonts w:ascii="Calibri" w:eastAsia="Calibri" w:hAnsi="Calibri"/>
                <w:noProof w:val="0"/>
                <w:color w:val="auto"/>
                <w:sz w:val="20"/>
                <w:szCs w:val="20"/>
              </w:rPr>
            </w:pPr>
            <w:r w:rsidRPr="003C4FBB">
              <w:rPr>
                <w:rFonts w:ascii="Calibri" w:eastAsia="Calibri" w:hAnsi="Calibri"/>
                <w:noProof w:val="0"/>
                <w:color w:val="auto"/>
                <w:sz w:val="20"/>
                <w:szCs w:val="20"/>
              </w:rPr>
              <w:t>Gi god informasjon i forkant om hva møtet skal handle om</w:t>
            </w:r>
            <w:r w:rsidR="00A92C33">
              <w:rPr>
                <w:rFonts w:ascii="Calibri" w:eastAsia="Calibri" w:hAnsi="Calibri"/>
                <w:noProof w:val="0"/>
                <w:color w:val="auto"/>
                <w:sz w:val="20"/>
                <w:szCs w:val="20"/>
              </w:rPr>
              <w:t xml:space="preserve"> til alle deltakerne</w:t>
            </w:r>
            <w:r w:rsidRPr="003C4FBB">
              <w:rPr>
                <w:rFonts w:ascii="Calibri" w:eastAsia="Calibri" w:hAnsi="Calibri"/>
                <w:noProof w:val="0"/>
                <w:color w:val="auto"/>
                <w:sz w:val="20"/>
                <w:szCs w:val="20"/>
              </w:rPr>
              <w:t>.</w:t>
            </w:r>
          </w:p>
          <w:p w14:paraId="4C45FABD" w14:textId="77777777" w:rsidR="00293396" w:rsidRPr="003C4FBB" w:rsidRDefault="00293396" w:rsidP="001E6E59">
            <w:pPr>
              <w:pStyle w:val="Listeavsnitt"/>
              <w:numPr>
                <w:ilvl w:val="0"/>
                <w:numId w:val="28"/>
              </w:numPr>
              <w:tabs>
                <w:tab w:val="left" w:pos="360"/>
              </w:tabs>
              <w:spacing w:after="0" w:line="240" w:lineRule="auto"/>
              <w:ind w:left="171" w:hanging="284"/>
              <w:rPr>
                <w:rFonts w:ascii="Calibri" w:eastAsia="Calibri" w:hAnsi="Calibri"/>
                <w:noProof w:val="0"/>
                <w:color w:val="auto"/>
                <w:sz w:val="20"/>
                <w:szCs w:val="20"/>
              </w:rPr>
            </w:pPr>
            <w:r w:rsidRPr="003C4FBB">
              <w:rPr>
                <w:rFonts w:ascii="Calibri" w:eastAsia="Calibri" w:hAnsi="Calibri"/>
                <w:noProof w:val="0"/>
                <w:color w:val="auto"/>
                <w:sz w:val="20"/>
                <w:szCs w:val="20"/>
              </w:rPr>
              <w:t>Avklar behov for tolk</w:t>
            </w:r>
          </w:p>
          <w:p w14:paraId="33B0F9DB" w14:textId="0FE0F88D" w:rsidR="00293396" w:rsidRPr="003C4FBB" w:rsidRDefault="00293396" w:rsidP="001E6E59">
            <w:pPr>
              <w:pStyle w:val="Listeavsnitt"/>
              <w:numPr>
                <w:ilvl w:val="0"/>
                <w:numId w:val="28"/>
              </w:numPr>
              <w:tabs>
                <w:tab w:val="left" w:pos="360"/>
              </w:tabs>
              <w:spacing w:after="0" w:line="240" w:lineRule="auto"/>
              <w:ind w:left="171" w:hanging="284"/>
              <w:rPr>
                <w:rFonts w:ascii="Calibri" w:eastAsia="Calibri" w:hAnsi="Calibri"/>
                <w:noProof w:val="0"/>
                <w:color w:val="auto"/>
                <w:sz w:val="20"/>
                <w:szCs w:val="20"/>
              </w:rPr>
            </w:pPr>
            <w:r w:rsidRPr="0004015A">
              <w:rPr>
                <w:rFonts w:ascii="Calibri" w:eastAsia="Calibri" w:hAnsi="Calibri"/>
                <w:noProof w:val="0"/>
                <w:color w:val="auto"/>
                <w:sz w:val="20"/>
                <w:szCs w:val="20"/>
              </w:rPr>
              <w:t xml:space="preserve">Praktisk tilrettelegging og universell utforming av møterom, </w:t>
            </w:r>
            <w:r w:rsidR="00D62D6D" w:rsidRPr="0004015A">
              <w:rPr>
                <w:rFonts w:ascii="Calibri" w:eastAsia="Calibri" w:hAnsi="Calibri"/>
                <w:noProof w:val="0"/>
                <w:color w:val="auto"/>
                <w:sz w:val="20"/>
                <w:szCs w:val="20"/>
              </w:rPr>
              <w:t>i</w:t>
            </w:r>
            <w:r w:rsidRPr="0004015A">
              <w:rPr>
                <w:rFonts w:ascii="Calibri" w:eastAsia="Calibri" w:hAnsi="Calibri"/>
                <w:noProof w:val="0"/>
                <w:color w:val="auto"/>
                <w:sz w:val="20"/>
                <w:szCs w:val="20"/>
              </w:rPr>
              <w:t>nformasjonsmateriell og</w:t>
            </w:r>
            <w:r w:rsidR="00603533" w:rsidRPr="0004015A">
              <w:rPr>
                <w:rFonts w:ascii="Calibri" w:eastAsia="Calibri" w:hAnsi="Calibri"/>
                <w:noProof w:val="0"/>
                <w:color w:val="auto"/>
                <w:sz w:val="20"/>
                <w:szCs w:val="20"/>
              </w:rPr>
              <w:t xml:space="preserve"> annet (f.eks. servering)</w:t>
            </w:r>
          </w:p>
        </w:tc>
        <w:tc>
          <w:tcPr>
            <w:tcW w:w="3231" w:type="dxa"/>
            <w:shd w:val="clear" w:color="auto" w:fill="ECF3F8"/>
          </w:tcPr>
          <w:p w14:paraId="276E0E31" w14:textId="2CD147AE" w:rsidR="00293396" w:rsidRPr="001E6E59" w:rsidRDefault="0055082C" w:rsidP="00176CA5">
            <w:pPr>
              <w:pStyle w:val="Listeavsnitt"/>
              <w:numPr>
                <w:ilvl w:val="0"/>
                <w:numId w:val="25"/>
              </w:numPr>
              <w:spacing w:after="160" w:line="240" w:lineRule="auto"/>
              <w:rPr>
                <w:rFonts w:ascii="Calibri" w:eastAsia="Calibri" w:hAnsi="Calibri"/>
                <w:b/>
                <w:bCs/>
                <w:noProof w:val="0"/>
                <w:color w:val="auto"/>
                <w:sz w:val="24"/>
                <w:szCs w:val="24"/>
              </w:rPr>
            </w:pPr>
            <w:r w:rsidRPr="001E6E59">
              <w:rPr>
                <w:rFonts w:ascii="Calibri" w:eastAsia="Calibri" w:hAnsi="Calibri"/>
                <w:b/>
                <w:bCs/>
                <w:noProof w:val="0"/>
                <w:color w:val="auto"/>
                <w:sz w:val="24"/>
                <w:szCs w:val="24"/>
              </w:rPr>
              <w:t>Medvirkning</w:t>
            </w:r>
          </w:p>
          <w:p w14:paraId="44233A27" w14:textId="77777777" w:rsidR="00293396" w:rsidRPr="003C4FBB" w:rsidRDefault="00293396" w:rsidP="0055082C">
            <w:pPr>
              <w:spacing w:after="160" w:line="240" w:lineRule="auto"/>
              <w:ind w:left="-77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3C4FBB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Barn/ungdom har rett til å medvirke i saker som angår dem</w:t>
            </w:r>
            <w:r w:rsidRPr="003C4FBB">
              <w:rPr>
                <w:rFonts w:ascii="Calibri" w:eastAsia="Calibri" w:hAnsi="Calibri"/>
                <w:noProof w:val="0"/>
                <w:color w:val="auto"/>
                <w:sz w:val="20"/>
                <w:szCs w:val="20"/>
              </w:rPr>
              <w:t>.</w:t>
            </w:r>
          </w:p>
          <w:p w14:paraId="167AC788" w14:textId="10D04396" w:rsidR="00293396" w:rsidRPr="003C4FBB" w:rsidRDefault="00293396" w:rsidP="001E6E59">
            <w:pPr>
              <w:pStyle w:val="Listeavsnitt"/>
              <w:numPr>
                <w:ilvl w:val="0"/>
                <w:numId w:val="27"/>
              </w:numPr>
              <w:spacing w:after="160" w:line="240" w:lineRule="auto"/>
              <w:ind w:left="207" w:hanging="207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3C4FBB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Ønsker barnet/ungdommen å delta i møte</w:t>
            </w:r>
            <w:r w:rsidR="00D62D6D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t</w:t>
            </w:r>
            <w:r w:rsidRPr="003C4FBB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 xml:space="preserve">? Hvis ikke, hvem videreformidler barnets </w:t>
            </w:r>
            <w:r w:rsidR="00F932C1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perspektiv i møtet</w:t>
            </w:r>
            <w:r w:rsidRPr="003C4FBB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?</w:t>
            </w:r>
          </w:p>
          <w:p w14:paraId="7F456C51" w14:textId="23E7E226" w:rsidR="00293396" w:rsidRPr="003C4FBB" w:rsidRDefault="00293396" w:rsidP="001E6E59">
            <w:pPr>
              <w:pStyle w:val="Listeavsnitt"/>
              <w:numPr>
                <w:ilvl w:val="0"/>
                <w:numId w:val="27"/>
              </w:numPr>
              <w:spacing w:after="160" w:line="259" w:lineRule="auto"/>
              <w:ind w:left="207" w:hanging="207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3C4FBB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Kan barnet/familien medvirke i når/hvor møtet skal være og hva som skal stå på agendaen?</w:t>
            </w:r>
          </w:p>
          <w:p w14:paraId="25595D4F" w14:textId="11871F4D" w:rsidR="00293396" w:rsidRPr="003C4FBB" w:rsidRDefault="00293396" w:rsidP="001E6E59">
            <w:pPr>
              <w:pStyle w:val="Listeavsnitt"/>
              <w:numPr>
                <w:ilvl w:val="0"/>
                <w:numId w:val="27"/>
              </w:numPr>
              <w:spacing w:after="0" w:line="240" w:lineRule="auto"/>
              <w:ind w:left="207" w:hanging="207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3C4FBB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Ønsker barnet/ungdommen ha med en støtteperson?</w:t>
            </w:r>
          </w:p>
          <w:p w14:paraId="705D592B" w14:textId="77777777" w:rsidR="00293396" w:rsidRPr="003C4FBB" w:rsidRDefault="00293396" w:rsidP="008E2AE3">
            <w:pPr>
              <w:spacing w:after="0" w:line="240" w:lineRule="auto"/>
              <w:ind w:left="1843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3231" w:type="dxa"/>
            <w:shd w:val="clear" w:color="auto" w:fill="ECF3F8"/>
          </w:tcPr>
          <w:p w14:paraId="297A0C29" w14:textId="79B67087" w:rsidR="00293396" w:rsidRPr="001E6E59" w:rsidRDefault="0055082C" w:rsidP="00176CA5">
            <w:pPr>
              <w:pStyle w:val="Listeavsnitt"/>
              <w:numPr>
                <w:ilvl w:val="0"/>
                <w:numId w:val="25"/>
              </w:numPr>
              <w:spacing w:after="160" w:line="259" w:lineRule="auto"/>
              <w:rPr>
                <w:rFonts w:ascii="Calibri" w:eastAsia="Calibri" w:hAnsi="Calibri"/>
                <w:b/>
                <w:bCs/>
                <w:noProof w:val="0"/>
                <w:color w:val="auto"/>
                <w:sz w:val="24"/>
                <w:szCs w:val="24"/>
              </w:rPr>
            </w:pPr>
            <w:r w:rsidRPr="001E6E59">
              <w:rPr>
                <w:rFonts w:ascii="Calibri" w:eastAsia="Calibri" w:hAnsi="Calibri"/>
                <w:b/>
                <w:bCs/>
                <w:noProof w:val="0"/>
                <w:color w:val="auto"/>
                <w:sz w:val="24"/>
                <w:szCs w:val="24"/>
              </w:rPr>
              <w:t>Møtestart</w:t>
            </w:r>
          </w:p>
          <w:p w14:paraId="4A315723" w14:textId="67051276" w:rsidR="00293396" w:rsidRPr="003C4FBB" w:rsidRDefault="00293396" w:rsidP="0055082C">
            <w:pPr>
              <w:spacing w:after="160" w:line="259" w:lineRule="auto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3C4FBB">
              <w:rPr>
                <w:rFonts w:ascii="Calibri" w:eastAsia="Calibri" w:hAnsi="Calibri"/>
                <w:noProof w:val="0"/>
                <w:color w:val="auto"/>
                <w:sz w:val="20"/>
                <w:szCs w:val="20"/>
              </w:rPr>
              <w:t>Starten av møtet er avgjørende</w:t>
            </w:r>
            <w:r w:rsidRPr="003C4FBB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 xml:space="preserve"> for å avklare forventninger, bygge relasjoner og skape et godt samhandlingsklima.</w:t>
            </w:r>
          </w:p>
          <w:p w14:paraId="2379EF2B" w14:textId="2931DB47" w:rsidR="00716399" w:rsidRPr="00716399" w:rsidRDefault="001A1FA4" w:rsidP="001E6E59">
            <w:pPr>
              <w:pStyle w:val="Listeavsnitt"/>
              <w:numPr>
                <w:ilvl w:val="0"/>
                <w:numId w:val="26"/>
              </w:numPr>
              <w:spacing w:after="0" w:line="240" w:lineRule="auto"/>
              <w:ind w:left="227" w:hanging="227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noProof w:val="0"/>
                <w:color w:val="000000"/>
                <w:sz w:val="20"/>
                <w:szCs w:val="20"/>
              </w:rPr>
              <w:t xml:space="preserve">Jobb aktivt med </w:t>
            </w:r>
            <w:r w:rsidR="00716399">
              <w:rPr>
                <w:rFonts w:ascii="Calibri" w:eastAsia="Calibri" w:hAnsi="Calibri"/>
                <w:noProof w:val="0"/>
                <w:color w:val="000000"/>
                <w:sz w:val="20"/>
                <w:szCs w:val="20"/>
              </w:rPr>
              <w:t>å bygge laget rundt familien</w:t>
            </w:r>
            <w:r w:rsidR="00B57EC9">
              <w:rPr>
                <w:rFonts w:ascii="Calibri" w:eastAsia="Calibri" w:hAnsi="Calibri"/>
                <w:noProof w:val="0"/>
                <w:color w:val="000000"/>
                <w:sz w:val="20"/>
                <w:szCs w:val="20"/>
              </w:rPr>
              <w:t>.</w:t>
            </w:r>
          </w:p>
          <w:p w14:paraId="61E8B62D" w14:textId="000A3AAF" w:rsidR="00293396" w:rsidRPr="003C4FBB" w:rsidRDefault="00293396" w:rsidP="001E6E59">
            <w:pPr>
              <w:pStyle w:val="Listeavsnitt"/>
              <w:numPr>
                <w:ilvl w:val="0"/>
                <w:numId w:val="26"/>
              </w:numPr>
              <w:spacing w:after="0" w:line="240" w:lineRule="auto"/>
              <w:ind w:left="227" w:hanging="227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3C4FBB">
              <w:rPr>
                <w:rFonts w:ascii="Calibri" w:eastAsia="Calibri" w:hAnsi="Calibri"/>
                <w:noProof w:val="0"/>
                <w:color w:val="000000"/>
                <w:sz w:val="20"/>
                <w:szCs w:val="20"/>
              </w:rPr>
              <w:t>Møt blikket til hver og en rundt bordet</w:t>
            </w:r>
            <w:r w:rsidRPr="003C4FBB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, og legg til rett for at møtedeltakerne kjenner seg velkommen</w:t>
            </w:r>
            <w:r w:rsidR="00603533" w:rsidRPr="003C4FBB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 xml:space="preserve"> og koblet på.</w:t>
            </w:r>
          </w:p>
          <w:p w14:paraId="23071729" w14:textId="75774F6A" w:rsidR="00293396" w:rsidRPr="003C4FBB" w:rsidRDefault="00293396" w:rsidP="001E6E59">
            <w:pPr>
              <w:pStyle w:val="Listeavsnitt"/>
              <w:numPr>
                <w:ilvl w:val="0"/>
                <w:numId w:val="26"/>
              </w:numPr>
              <w:spacing w:after="0" w:line="240" w:lineRule="auto"/>
              <w:ind w:left="227" w:hanging="227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3C4FBB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 xml:space="preserve">Presenter alle som er </w:t>
            </w:r>
            <w:r w:rsidR="003C4FBB" w:rsidRPr="003C4FBB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til stede</w:t>
            </w:r>
            <w:r w:rsidRPr="003C4FBB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 xml:space="preserve"> og hvorfor de er der</w:t>
            </w:r>
            <w:r w:rsidR="00603533" w:rsidRPr="003C4FBB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.</w:t>
            </w:r>
          </w:p>
          <w:p w14:paraId="76FC0377" w14:textId="77777777" w:rsidR="008E3D78" w:rsidRDefault="00293396" w:rsidP="00716399">
            <w:pPr>
              <w:pStyle w:val="Listeavsnitt"/>
              <w:numPr>
                <w:ilvl w:val="0"/>
                <w:numId w:val="26"/>
              </w:numPr>
              <w:spacing w:after="0" w:line="240" w:lineRule="auto"/>
              <w:ind w:left="227" w:hanging="227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3C4FBB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Anerkjenne hverandres kompetanse og roller</w:t>
            </w:r>
            <w:r w:rsidR="00603533" w:rsidRPr="003C4FBB"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.</w:t>
            </w:r>
          </w:p>
          <w:p w14:paraId="4DDC8383" w14:textId="279E824B" w:rsidR="00B57EC9" w:rsidRPr="00716399" w:rsidRDefault="00B57EC9" w:rsidP="00716399">
            <w:pPr>
              <w:pStyle w:val="Listeavsnitt"/>
              <w:numPr>
                <w:ilvl w:val="0"/>
                <w:numId w:val="26"/>
              </w:numPr>
              <w:spacing w:after="0" w:line="240" w:lineRule="auto"/>
              <w:ind w:left="227" w:hanging="227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  <w:t>Forankre møtet i en felles forståelse for målet.</w:t>
            </w:r>
          </w:p>
        </w:tc>
      </w:tr>
    </w:tbl>
    <w:p w14:paraId="2A30D78C" w14:textId="77777777" w:rsidR="004C41A7" w:rsidRDefault="004C41A7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</w:p>
    <w:p w14:paraId="55BAD4A0" w14:textId="77777777" w:rsidR="00E66087" w:rsidRDefault="00E66087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</w:p>
    <w:p w14:paraId="76ACB17F" w14:textId="60390EB5" w:rsidR="00E66087" w:rsidRPr="008A06C7" w:rsidRDefault="00850EE0">
      <w:pPr>
        <w:spacing w:after="160" w:line="259" w:lineRule="auto"/>
        <w:rPr>
          <w:rFonts w:asciiTheme="minorHAnsi" w:hAnsiTheme="minorHAnsi" w:cstheme="minorHAnsi"/>
          <w:b/>
          <w:bCs/>
          <w:color w:val="00629B" w:themeColor="accent1"/>
          <w:sz w:val="24"/>
          <w:szCs w:val="24"/>
        </w:rPr>
      </w:pPr>
      <w:r w:rsidRPr="008A06C7">
        <w:rPr>
          <w:rFonts w:asciiTheme="minorHAnsi" w:hAnsiTheme="minorHAnsi" w:cstheme="minorHAnsi"/>
          <w:b/>
          <w:bCs/>
          <w:color w:val="00629B" w:themeColor="accent1"/>
          <w:sz w:val="24"/>
          <w:szCs w:val="24"/>
        </w:rPr>
        <w:t xml:space="preserve">Felles forståelse </w:t>
      </w:r>
      <w:r w:rsidR="007A1047" w:rsidRPr="008A06C7">
        <w:rPr>
          <w:rFonts w:asciiTheme="minorHAnsi" w:hAnsiTheme="minorHAnsi" w:cstheme="minorHAnsi"/>
          <w:b/>
          <w:bCs/>
          <w:color w:val="00629B" w:themeColor="accent1"/>
          <w:sz w:val="24"/>
          <w:szCs w:val="24"/>
        </w:rPr>
        <w:t>av</w:t>
      </w:r>
      <w:r w:rsidRPr="008A06C7">
        <w:rPr>
          <w:rFonts w:asciiTheme="minorHAnsi" w:hAnsiTheme="minorHAnsi" w:cstheme="minorHAnsi"/>
          <w:b/>
          <w:bCs/>
          <w:color w:val="00629B" w:themeColor="accent1"/>
          <w:sz w:val="24"/>
          <w:szCs w:val="24"/>
        </w:rPr>
        <w:t xml:space="preserve"> mål</w:t>
      </w:r>
      <w:r w:rsidR="007A1047" w:rsidRPr="008A06C7">
        <w:rPr>
          <w:rFonts w:asciiTheme="minorHAnsi" w:hAnsiTheme="minorHAnsi" w:cstheme="minorHAnsi"/>
          <w:b/>
          <w:bCs/>
          <w:color w:val="00629B" w:themeColor="accent1"/>
          <w:sz w:val="24"/>
          <w:szCs w:val="24"/>
        </w:rPr>
        <w:t xml:space="preserve"> for endring</w:t>
      </w:r>
    </w:p>
    <w:p w14:paraId="506C59AD" w14:textId="4130556F" w:rsidR="00264E7A" w:rsidRDefault="00264E7A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  <w:r>
        <w:rPr>
          <w:rFonts w:ascii="Calibri" w:eastAsia="Calibri" w:hAnsi="Calibri"/>
          <w:noProof w:val="0"/>
          <w:color w:val="auto"/>
          <w:sz w:val="20"/>
          <w:szCs w:val="20"/>
        </w:rPr>
        <w:t>Etabler en felles forståelse for måle</w:t>
      </w:r>
      <w:r w:rsidR="0048239E">
        <w:rPr>
          <w:rFonts w:ascii="Calibri" w:eastAsia="Calibri" w:hAnsi="Calibri"/>
          <w:noProof w:val="0"/>
          <w:color w:val="auto"/>
          <w:sz w:val="20"/>
          <w:szCs w:val="20"/>
        </w:rPr>
        <w:t>t/måle</w:t>
      </w:r>
      <w:r w:rsidR="00E5470D">
        <w:rPr>
          <w:rFonts w:ascii="Calibri" w:eastAsia="Calibri" w:hAnsi="Calibri"/>
          <w:noProof w:val="0"/>
          <w:color w:val="auto"/>
          <w:sz w:val="20"/>
          <w:szCs w:val="20"/>
        </w:rPr>
        <w:t>ne</w:t>
      </w:r>
      <w:r w:rsidR="00E418E7">
        <w:rPr>
          <w:rFonts w:ascii="Calibri" w:eastAsia="Calibri" w:hAnsi="Calibri"/>
          <w:noProof w:val="0"/>
          <w:color w:val="auto"/>
          <w:sz w:val="20"/>
          <w:szCs w:val="20"/>
        </w:rPr>
        <w:t xml:space="preserve">. </w:t>
      </w:r>
      <w:r w:rsidR="00120C67">
        <w:rPr>
          <w:rFonts w:ascii="Calibri" w:eastAsia="Calibri" w:hAnsi="Calibri"/>
          <w:noProof w:val="0"/>
          <w:color w:val="auto"/>
          <w:sz w:val="20"/>
          <w:szCs w:val="20"/>
        </w:rPr>
        <w:t xml:space="preserve">La barnet/ungdommen formulere </w:t>
      </w:r>
      <w:r w:rsidR="000C23C0">
        <w:rPr>
          <w:rFonts w:ascii="Calibri" w:eastAsia="Calibri" w:hAnsi="Calibri"/>
          <w:noProof w:val="0"/>
          <w:color w:val="auto"/>
          <w:sz w:val="20"/>
          <w:szCs w:val="20"/>
        </w:rPr>
        <w:t xml:space="preserve">ønske for endring </w:t>
      </w:r>
      <w:r w:rsidR="00120C67">
        <w:rPr>
          <w:rFonts w:ascii="Calibri" w:eastAsia="Calibri" w:hAnsi="Calibri"/>
          <w:noProof w:val="0"/>
          <w:color w:val="auto"/>
          <w:sz w:val="20"/>
          <w:szCs w:val="20"/>
        </w:rPr>
        <w:t xml:space="preserve">i egne ord og som er </w:t>
      </w:r>
      <w:r w:rsidR="000C23C0">
        <w:rPr>
          <w:rFonts w:ascii="Calibri" w:eastAsia="Calibri" w:hAnsi="Calibri"/>
          <w:noProof w:val="0"/>
          <w:color w:val="auto"/>
          <w:sz w:val="20"/>
          <w:szCs w:val="20"/>
        </w:rPr>
        <w:t>stemmer</w:t>
      </w:r>
      <w:r w:rsidR="00120C67">
        <w:rPr>
          <w:rFonts w:ascii="Calibri" w:eastAsia="Calibri" w:hAnsi="Calibri"/>
          <w:noProof w:val="0"/>
          <w:color w:val="auto"/>
          <w:sz w:val="20"/>
          <w:szCs w:val="20"/>
        </w:rPr>
        <w:t xml:space="preserve"> for dem, selv om det ikke er det samme som andre i laget rundt. </w:t>
      </w:r>
    </w:p>
    <w:tbl>
      <w:tblPr>
        <w:tblStyle w:val="Tabellrutenett1"/>
        <w:tblpPr w:leftFromText="141" w:rightFromText="141" w:vertAnchor="text" w:horzAnchor="margin" w:tblpY="102"/>
        <w:tblW w:w="9936" w:type="dxa"/>
        <w:tblCellMar>
          <w:top w:w="57" w:type="dxa"/>
        </w:tblCellMar>
        <w:tblLook w:val="04A0" w:firstRow="1" w:lastRow="0" w:firstColumn="1" w:lastColumn="0" w:noHBand="0" w:noVBand="1"/>
      </w:tblPr>
      <w:tblGrid>
        <w:gridCol w:w="2491"/>
        <w:gridCol w:w="7445"/>
      </w:tblGrid>
      <w:tr w:rsidR="0034087F" w:rsidRPr="003575BC" w14:paraId="12EA2DB2" w14:textId="77777777" w:rsidTr="005A60AC">
        <w:trPr>
          <w:trHeight w:val="533"/>
        </w:trPr>
        <w:tc>
          <w:tcPr>
            <w:tcW w:w="2491" w:type="dxa"/>
            <w:shd w:val="clear" w:color="auto" w:fill="ECF3F8"/>
          </w:tcPr>
          <w:p w14:paraId="7B7BD736" w14:textId="77777777" w:rsidR="0034087F" w:rsidRPr="003575BC" w:rsidRDefault="0034087F" w:rsidP="003575BC">
            <w:pPr>
              <w:spacing w:after="160" w:line="259" w:lineRule="auto"/>
              <w:rPr>
                <w:rFonts w:ascii="Calibri" w:eastAsia="Calibri" w:hAnsi="Calibri"/>
                <w:b/>
                <w:bCs/>
                <w:noProof w:val="0"/>
                <w:color w:val="auto"/>
                <w:sz w:val="20"/>
                <w:szCs w:val="20"/>
              </w:rPr>
            </w:pPr>
            <w:r w:rsidRPr="003575BC">
              <w:rPr>
                <w:rFonts w:ascii="Calibri" w:eastAsia="Calibri" w:hAnsi="Calibri"/>
                <w:b/>
                <w:bCs/>
                <w:noProof w:val="0"/>
                <w:color w:val="auto"/>
                <w:sz w:val="20"/>
                <w:szCs w:val="20"/>
              </w:rPr>
              <w:t>Dato</w:t>
            </w:r>
          </w:p>
        </w:tc>
        <w:tc>
          <w:tcPr>
            <w:tcW w:w="7445" w:type="dxa"/>
            <w:shd w:val="clear" w:color="auto" w:fill="ECF3F8"/>
          </w:tcPr>
          <w:p w14:paraId="58FC31B2" w14:textId="77777777" w:rsidR="0034087F" w:rsidRPr="003575BC" w:rsidRDefault="0034087F" w:rsidP="003575BC">
            <w:pPr>
              <w:spacing w:after="160" w:line="259" w:lineRule="auto"/>
              <w:rPr>
                <w:rFonts w:ascii="Calibri" w:eastAsia="Calibri" w:hAnsi="Calibri"/>
                <w:b/>
                <w:bCs/>
                <w:noProof w:val="0"/>
                <w:color w:val="auto"/>
                <w:sz w:val="20"/>
                <w:szCs w:val="20"/>
              </w:rPr>
            </w:pPr>
            <w:r w:rsidRPr="003575BC">
              <w:rPr>
                <w:rFonts w:ascii="Calibri" w:eastAsia="Calibri" w:hAnsi="Calibri"/>
                <w:b/>
                <w:bCs/>
                <w:noProof w:val="0"/>
                <w:color w:val="auto"/>
                <w:sz w:val="20"/>
                <w:szCs w:val="20"/>
              </w:rPr>
              <w:t xml:space="preserve">Barnet/ungdommen/familiens mål og ønsker for endring </w:t>
            </w:r>
          </w:p>
        </w:tc>
      </w:tr>
      <w:tr w:rsidR="0034087F" w:rsidRPr="003575BC" w14:paraId="2C9ECADE" w14:textId="77777777" w:rsidTr="005A60AC">
        <w:trPr>
          <w:trHeight w:val="300"/>
        </w:trPr>
        <w:tc>
          <w:tcPr>
            <w:tcW w:w="2491" w:type="dxa"/>
          </w:tcPr>
          <w:p w14:paraId="3CE7C654" w14:textId="6656F556" w:rsidR="0034087F" w:rsidRPr="0034087F" w:rsidRDefault="0034087F" w:rsidP="003575BC">
            <w:pPr>
              <w:spacing w:after="160" w:line="259" w:lineRule="auto"/>
              <w:rPr>
                <w:rFonts w:ascii="Calibri" w:eastAsia="Calibri" w:hAnsi="Calibri"/>
                <w:noProof w:val="0"/>
                <w:color w:val="auto"/>
                <w:sz w:val="20"/>
                <w:szCs w:val="20"/>
              </w:rPr>
            </w:pPr>
            <w:r w:rsidRPr="0034087F">
              <w:rPr>
                <w:rFonts w:ascii="Calibri" w:eastAsia="Calibri" w:hAnsi="Calibri"/>
                <w:noProof w:val="0"/>
                <w:color w:val="auto"/>
                <w:sz w:val="20"/>
                <w:szCs w:val="20"/>
              </w:rPr>
              <w:t>Barnet/ungdommen</w:t>
            </w:r>
          </w:p>
        </w:tc>
        <w:tc>
          <w:tcPr>
            <w:tcW w:w="7445" w:type="dxa"/>
          </w:tcPr>
          <w:p w14:paraId="1B315A10" w14:textId="77777777" w:rsidR="005A60AC" w:rsidRDefault="005A60AC" w:rsidP="00B57EC9">
            <w:pPr>
              <w:spacing w:after="160" w:line="259" w:lineRule="auto"/>
              <w:rPr>
                <w:rFonts w:ascii="Calibri" w:eastAsia="Calibri" w:hAnsi="Calibri"/>
                <w:noProof w:val="0"/>
                <w:color w:val="auto"/>
                <w:sz w:val="20"/>
                <w:szCs w:val="20"/>
              </w:rPr>
            </w:pPr>
          </w:p>
          <w:p w14:paraId="22B054FE" w14:textId="77777777" w:rsidR="00B57EC9" w:rsidRPr="0034087F" w:rsidRDefault="00B57EC9" w:rsidP="00B57EC9">
            <w:pPr>
              <w:spacing w:after="160" w:line="259" w:lineRule="auto"/>
              <w:rPr>
                <w:rFonts w:ascii="Calibri" w:eastAsia="Calibri" w:hAnsi="Calibri"/>
                <w:noProof w:val="0"/>
                <w:color w:val="auto"/>
                <w:sz w:val="20"/>
                <w:szCs w:val="20"/>
              </w:rPr>
            </w:pPr>
          </w:p>
        </w:tc>
      </w:tr>
      <w:tr w:rsidR="0034087F" w:rsidRPr="003575BC" w14:paraId="6F7FE977" w14:textId="77777777" w:rsidTr="005A60AC">
        <w:trPr>
          <w:trHeight w:val="769"/>
        </w:trPr>
        <w:tc>
          <w:tcPr>
            <w:tcW w:w="2491" w:type="dxa"/>
          </w:tcPr>
          <w:p w14:paraId="62D977F2" w14:textId="03336065" w:rsidR="0034087F" w:rsidRPr="0034087F" w:rsidRDefault="0048239E" w:rsidP="003575BC">
            <w:pPr>
              <w:spacing w:after="160" w:line="259" w:lineRule="auto"/>
              <w:rPr>
                <w:rFonts w:ascii="Calibri" w:eastAsia="Calibri" w:hAnsi="Calibri"/>
                <w:noProof w:val="0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/>
                <w:noProof w:val="0"/>
                <w:color w:val="auto"/>
                <w:sz w:val="20"/>
                <w:szCs w:val="20"/>
              </w:rPr>
              <w:t>Evt. f</w:t>
            </w:r>
            <w:r w:rsidR="0034087F" w:rsidRPr="0034087F">
              <w:rPr>
                <w:rFonts w:ascii="Calibri" w:eastAsia="Calibri" w:hAnsi="Calibri"/>
                <w:noProof w:val="0"/>
                <w:color w:val="auto"/>
                <w:sz w:val="20"/>
                <w:szCs w:val="20"/>
              </w:rPr>
              <w:t>oresatte</w:t>
            </w:r>
          </w:p>
        </w:tc>
        <w:tc>
          <w:tcPr>
            <w:tcW w:w="7445" w:type="dxa"/>
          </w:tcPr>
          <w:p w14:paraId="4BDB5BD3" w14:textId="77777777" w:rsidR="0034087F" w:rsidRPr="0034087F" w:rsidRDefault="0034087F" w:rsidP="003575BC">
            <w:pPr>
              <w:spacing w:after="160" w:line="259" w:lineRule="auto"/>
              <w:rPr>
                <w:rFonts w:ascii="Calibri" w:eastAsia="Calibri" w:hAnsi="Calibri"/>
                <w:noProof w:val="0"/>
                <w:color w:val="auto"/>
                <w:sz w:val="20"/>
                <w:szCs w:val="20"/>
              </w:rPr>
            </w:pPr>
          </w:p>
        </w:tc>
      </w:tr>
      <w:tr w:rsidR="0034087F" w:rsidRPr="003575BC" w14:paraId="1ABFE668" w14:textId="77777777" w:rsidTr="005A60AC">
        <w:trPr>
          <w:trHeight w:val="769"/>
        </w:trPr>
        <w:tc>
          <w:tcPr>
            <w:tcW w:w="2491" w:type="dxa"/>
          </w:tcPr>
          <w:p w14:paraId="192C72B8" w14:textId="630C9383" w:rsidR="0034087F" w:rsidRPr="0034087F" w:rsidRDefault="0048239E" w:rsidP="003575BC">
            <w:pPr>
              <w:spacing w:after="160" w:line="259" w:lineRule="auto"/>
              <w:rPr>
                <w:rFonts w:ascii="Calibri" w:eastAsia="Calibri" w:hAnsi="Calibri"/>
                <w:noProof w:val="0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/>
                <w:noProof w:val="0"/>
                <w:color w:val="auto"/>
                <w:sz w:val="20"/>
                <w:szCs w:val="20"/>
              </w:rPr>
              <w:t>Evt. l</w:t>
            </w:r>
            <w:r w:rsidR="0034087F" w:rsidRPr="0034087F">
              <w:rPr>
                <w:rFonts w:ascii="Calibri" w:eastAsia="Calibri" w:hAnsi="Calibri"/>
                <w:noProof w:val="0"/>
                <w:color w:val="auto"/>
                <w:sz w:val="20"/>
                <w:szCs w:val="20"/>
              </w:rPr>
              <w:t>aget rundt familien</w:t>
            </w:r>
          </w:p>
        </w:tc>
        <w:tc>
          <w:tcPr>
            <w:tcW w:w="7445" w:type="dxa"/>
          </w:tcPr>
          <w:p w14:paraId="0BB01CA2" w14:textId="77777777" w:rsidR="0034087F" w:rsidRDefault="0034087F" w:rsidP="003575BC">
            <w:pPr>
              <w:spacing w:after="160" w:line="259" w:lineRule="auto"/>
              <w:rPr>
                <w:rFonts w:ascii="Calibri" w:eastAsia="Calibri" w:hAnsi="Calibri"/>
                <w:noProof w:val="0"/>
                <w:color w:val="auto"/>
                <w:sz w:val="20"/>
                <w:szCs w:val="20"/>
              </w:rPr>
            </w:pPr>
          </w:p>
          <w:p w14:paraId="5939B351" w14:textId="77777777" w:rsidR="00D43063" w:rsidRPr="0034087F" w:rsidRDefault="00D43063" w:rsidP="003575BC">
            <w:pPr>
              <w:spacing w:after="160" w:line="259" w:lineRule="auto"/>
              <w:rPr>
                <w:rFonts w:ascii="Calibri" w:eastAsia="Calibri" w:hAnsi="Calibri"/>
                <w:noProof w:val="0"/>
                <w:color w:val="auto"/>
                <w:sz w:val="20"/>
                <w:szCs w:val="20"/>
              </w:rPr>
            </w:pPr>
          </w:p>
        </w:tc>
      </w:tr>
    </w:tbl>
    <w:p w14:paraId="7F750198" w14:textId="08E1B3C9" w:rsidR="005F32D1" w:rsidRPr="003575BC" w:rsidRDefault="005F32D1">
      <w:pPr>
        <w:spacing w:after="160" w:line="259" w:lineRule="auto"/>
        <w:rPr>
          <w:rFonts w:ascii="Calibri" w:eastAsia="Calibri" w:hAnsi="Calibri"/>
          <w:b/>
          <w:bCs/>
          <w:noProof w:val="0"/>
          <w:color w:val="auto"/>
          <w:sz w:val="20"/>
          <w:szCs w:val="20"/>
        </w:rPr>
      </w:pPr>
      <w:r w:rsidRPr="003575BC">
        <w:rPr>
          <w:rFonts w:ascii="Calibri" w:eastAsia="Calibri" w:hAnsi="Calibri"/>
          <w:b/>
          <w:bCs/>
          <w:noProof w:val="0"/>
          <w:color w:val="auto"/>
          <w:sz w:val="20"/>
          <w:szCs w:val="20"/>
        </w:rPr>
        <w:br w:type="page"/>
      </w:r>
    </w:p>
    <w:p w14:paraId="4025677A" w14:textId="12E55895" w:rsidR="0060164B" w:rsidRPr="001F2268" w:rsidRDefault="00D31277" w:rsidP="001F2268">
      <w:pPr>
        <w:spacing w:after="160" w:line="259" w:lineRule="auto"/>
        <w:jc w:val="center"/>
        <w:rPr>
          <w:rFonts w:asciiTheme="minorHAnsi" w:hAnsiTheme="minorHAnsi" w:cstheme="minorHAnsi"/>
          <w:b/>
          <w:bCs/>
          <w:color w:val="00629B" w:themeColor="accent1"/>
          <w:sz w:val="24"/>
          <w:szCs w:val="24"/>
        </w:rPr>
      </w:pPr>
      <w:r w:rsidRPr="00C56C63">
        <w:rPr>
          <w:rFonts w:asciiTheme="minorHAnsi" w:hAnsiTheme="minorHAnsi" w:cstheme="minorHAnsi"/>
          <w:b/>
          <w:bCs/>
          <w:color w:val="00629B" w:themeColor="accent1"/>
          <w:sz w:val="32"/>
          <w:szCs w:val="32"/>
        </w:rPr>
        <w:lastRenderedPageBreak/>
        <w:t>Møtereferat</w:t>
      </w:r>
    </w:p>
    <w:p w14:paraId="77E5BC3B" w14:textId="0383FD2C" w:rsidR="00D31277" w:rsidRPr="00D31277" w:rsidRDefault="008930A7" w:rsidP="00D31277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  <w:r w:rsidRPr="00C56C63">
        <w:rPr>
          <w:rFonts w:ascii="Calibri" w:eastAsia="Calibri" w:hAnsi="Calibri"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5FFB007" wp14:editId="785ABB98">
                <wp:simplePos x="0" y="0"/>
                <wp:positionH relativeFrom="margin">
                  <wp:posOffset>-68919</wp:posOffset>
                </wp:positionH>
                <wp:positionV relativeFrom="paragraph">
                  <wp:posOffset>76037</wp:posOffset>
                </wp:positionV>
                <wp:extent cx="6076950" cy="4581525"/>
                <wp:effectExtent l="0" t="0" r="0" b="3175"/>
                <wp:wrapNone/>
                <wp:docPr id="2121961208" name="Rektange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4581525"/>
                        </a:xfrm>
                        <a:prstGeom prst="rect">
                          <a:avLst/>
                        </a:prstGeom>
                        <a:solidFill>
                          <a:srgbClr val="B3D1E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W w:w="9206" w:type="dxa"/>
                              <w:tbl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blBorders>
                              <w:tblCellMar>
                                <w:top w:w="57" w:type="dxa"/>
                                <w:left w:w="113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278"/>
                              <w:gridCol w:w="6928"/>
                            </w:tblGrid>
                            <w:tr w:rsidR="003B578D" w:rsidRPr="00D31277" w14:paraId="74CF0593" w14:textId="77777777" w:rsidTr="006A37D7">
                              <w:trPr>
                                <w:trHeight w:val="300"/>
                              </w:trPr>
                              <w:tc>
                                <w:tcPr>
                                  <w:tcW w:w="2278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ECF3F8"/>
                                  <w:hideMark/>
                                </w:tcPr>
                                <w:p w14:paraId="52D45AA3" w14:textId="77777777" w:rsidR="003B578D" w:rsidRPr="00D31277" w:rsidRDefault="003B578D" w:rsidP="003B578D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D31277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  <w:r w:rsidRPr="00D31277">
                                    <w:rPr>
                                      <w:rFonts w:ascii="Calibri" w:eastAsia="Calibri" w:hAnsi="Calibri"/>
                                      <w:b/>
                                      <w:bCs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Navn på barn/ungdom</w:t>
                                  </w:r>
                                  <w:r w:rsidRPr="00D31277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6928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37A5F5AF" w14:textId="77777777" w:rsidR="003B578D" w:rsidRPr="00D31277" w:rsidRDefault="003B578D" w:rsidP="003B578D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D31277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3B578D" w:rsidRPr="00D31277" w14:paraId="24836986" w14:textId="77777777" w:rsidTr="006A37D7">
                              <w:trPr>
                                <w:trHeight w:val="300"/>
                              </w:trPr>
                              <w:tc>
                                <w:tcPr>
                                  <w:tcW w:w="2278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ECF3F8"/>
                                  <w:hideMark/>
                                </w:tcPr>
                                <w:p w14:paraId="4515D1C9" w14:textId="77777777" w:rsidR="003B578D" w:rsidRPr="00D31277" w:rsidRDefault="003B578D" w:rsidP="003B578D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D31277">
                                    <w:rPr>
                                      <w:rFonts w:ascii="Calibri" w:eastAsia="Calibri" w:hAnsi="Calibri"/>
                                      <w:b/>
                                      <w:bCs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Dato</w:t>
                                  </w:r>
                                  <w:r w:rsidRPr="00D31277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6928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711DEFBF" w14:textId="77777777" w:rsidR="003B578D" w:rsidRPr="00D31277" w:rsidRDefault="003B578D" w:rsidP="003B578D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D31277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3B578D" w:rsidRPr="00D31277" w14:paraId="12345BCD" w14:textId="77777777" w:rsidTr="006A37D7">
                              <w:trPr>
                                <w:trHeight w:val="300"/>
                              </w:trPr>
                              <w:tc>
                                <w:tcPr>
                                  <w:tcW w:w="2278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ECF3F8"/>
                                  <w:hideMark/>
                                </w:tcPr>
                                <w:p w14:paraId="60740C53" w14:textId="77777777" w:rsidR="003B578D" w:rsidRPr="00D31277" w:rsidRDefault="003B578D" w:rsidP="003B578D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D31277">
                                    <w:rPr>
                                      <w:rFonts w:ascii="Calibri" w:eastAsia="Calibri" w:hAnsi="Calibri"/>
                                      <w:b/>
                                      <w:bCs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Sted</w:t>
                                  </w:r>
                                  <w:r w:rsidRPr="00D31277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6928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5F09B367" w14:textId="77777777" w:rsidR="003B578D" w:rsidRPr="00D31277" w:rsidRDefault="003B578D" w:rsidP="003B578D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D31277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3B578D" w:rsidRPr="00D31277" w14:paraId="4A349C31" w14:textId="77777777" w:rsidTr="006A37D7">
                              <w:trPr>
                                <w:trHeight w:val="300"/>
                              </w:trPr>
                              <w:tc>
                                <w:tcPr>
                                  <w:tcW w:w="2278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ECF3F8"/>
                                  <w:hideMark/>
                                </w:tcPr>
                                <w:p w14:paraId="7DB271BB" w14:textId="77777777" w:rsidR="003B578D" w:rsidRPr="00D31277" w:rsidRDefault="003B578D" w:rsidP="003B578D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D31277">
                                    <w:rPr>
                                      <w:rFonts w:ascii="Calibri" w:eastAsia="Calibri" w:hAnsi="Calibri"/>
                                      <w:b/>
                                      <w:bCs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Bakgrunn</w:t>
                                  </w:r>
                                  <w:proofErr w:type="spellEnd"/>
                                  <w:r w:rsidRPr="00D31277">
                                    <w:rPr>
                                      <w:rFonts w:ascii="Calibri" w:eastAsia="Calibri" w:hAnsi="Calibri"/>
                                      <w:b/>
                                      <w:bCs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 for møtet</w:t>
                                  </w:r>
                                  <w:r w:rsidRPr="00D31277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6928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41C1FDDB" w14:textId="77777777" w:rsidR="003B578D" w:rsidRPr="00D31277" w:rsidRDefault="003B578D" w:rsidP="003B578D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D31277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3B578D" w:rsidRPr="00D31277" w14:paraId="4C3666AE" w14:textId="77777777" w:rsidTr="006A37D7">
                              <w:trPr>
                                <w:trHeight w:val="300"/>
                              </w:trPr>
                              <w:tc>
                                <w:tcPr>
                                  <w:tcW w:w="2278" w:type="dxa"/>
                                  <w:tcBorders>
                                    <w:top w:val="single" w:sz="6" w:space="0" w:color="auto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5F58D146" w14:textId="77777777" w:rsidR="003B578D" w:rsidRPr="00E03D07" w:rsidRDefault="003B578D" w:rsidP="003B578D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b/>
                                      <w:bCs/>
                                      <w:noProof w:val="0"/>
                                      <w:color w:val="auto"/>
                                      <w:sz w:val="6"/>
                                      <w:szCs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28" w:type="dxa"/>
                                  <w:tcBorders>
                                    <w:top w:val="single" w:sz="6" w:space="0" w:color="auto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6D616396" w14:textId="77777777" w:rsidR="003B578D" w:rsidRPr="00E03D07" w:rsidRDefault="003B578D" w:rsidP="003B578D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6"/>
                                      <w:szCs w:val="6"/>
                                    </w:rPr>
                                  </w:pPr>
                                </w:p>
                              </w:tc>
                            </w:tr>
                            <w:tr w:rsidR="00E9370A" w:rsidRPr="00D31277" w14:paraId="04F47646" w14:textId="77777777" w:rsidTr="00E856EE">
                              <w:trPr>
                                <w:trHeight w:val="300"/>
                              </w:trPr>
                              <w:tc>
                                <w:tcPr>
                                  <w:tcW w:w="9206" w:type="dxa"/>
                                  <w:gridSpan w:val="2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ECF3F8"/>
                                </w:tcPr>
                                <w:p w14:paraId="59E36DB4" w14:textId="658EBFF4" w:rsidR="00E9370A" w:rsidRPr="00D31277" w:rsidRDefault="00E9370A" w:rsidP="003B578D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D31277">
                                    <w:rPr>
                                      <w:rFonts w:ascii="Calibri" w:eastAsia="Calibri" w:hAnsi="Calibri"/>
                                      <w:b/>
                                      <w:bCs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Møtedeltagere</w:t>
                                  </w:r>
                                  <w:r w:rsidRPr="00D31277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3B578D" w:rsidRPr="00D31277" w14:paraId="16146BED" w14:textId="77777777" w:rsidTr="00E9370A">
                              <w:trPr>
                                <w:trHeight w:val="300"/>
                              </w:trPr>
                              <w:tc>
                                <w:tcPr>
                                  <w:tcW w:w="2278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316A13C7" w14:textId="77777777" w:rsidR="003B578D" w:rsidRPr="00D31277" w:rsidRDefault="003B578D" w:rsidP="003B578D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b/>
                                      <w:bCs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24E9E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Foresatte </w:t>
                                  </w:r>
                                </w:p>
                              </w:tc>
                              <w:tc>
                                <w:tcPr>
                                  <w:tcW w:w="6928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</w:tcPr>
                                <w:p w14:paraId="4D85838C" w14:textId="77777777" w:rsidR="003B578D" w:rsidRPr="00D31277" w:rsidRDefault="003B578D" w:rsidP="003B578D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D31277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3B578D" w:rsidRPr="00D31277" w14:paraId="6B251EB4" w14:textId="77777777" w:rsidTr="00E9370A">
                              <w:trPr>
                                <w:trHeight w:val="300"/>
                              </w:trPr>
                              <w:tc>
                                <w:tcPr>
                                  <w:tcW w:w="2278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287D2350" w14:textId="77777777" w:rsidR="003B578D" w:rsidRPr="00D31277" w:rsidRDefault="003B578D" w:rsidP="003B578D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b/>
                                      <w:bCs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24E9E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Tjenester </w:t>
                                  </w:r>
                                </w:p>
                              </w:tc>
                              <w:tc>
                                <w:tcPr>
                                  <w:tcW w:w="6928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</w:tcPr>
                                <w:p w14:paraId="63C08116" w14:textId="77777777" w:rsidR="003B578D" w:rsidRPr="00D31277" w:rsidRDefault="003B578D" w:rsidP="003B578D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D31277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3B578D" w:rsidRPr="00D31277" w14:paraId="7495FCEE" w14:textId="77777777" w:rsidTr="00E9370A">
                              <w:trPr>
                                <w:trHeight w:val="300"/>
                              </w:trPr>
                              <w:tc>
                                <w:tcPr>
                                  <w:tcW w:w="2278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0A17C6F2" w14:textId="77777777" w:rsidR="003B578D" w:rsidRPr="00D31277" w:rsidRDefault="003B578D" w:rsidP="003B578D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b/>
                                      <w:bCs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24E9E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Andre møtedeltakere </w:t>
                                  </w:r>
                                </w:p>
                              </w:tc>
                              <w:tc>
                                <w:tcPr>
                                  <w:tcW w:w="6928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</w:tcPr>
                                <w:p w14:paraId="4D37E697" w14:textId="77777777" w:rsidR="003B578D" w:rsidRPr="00D31277" w:rsidRDefault="003B578D" w:rsidP="003B578D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D31277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535637" w:rsidRPr="00D31277" w14:paraId="12ADA94C" w14:textId="77777777" w:rsidTr="00E9370A">
                              <w:trPr>
                                <w:trHeight w:val="300"/>
                              </w:trPr>
                              <w:tc>
                                <w:tcPr>
                                  <w:tcW w:w="2278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08F4A76F" w14:textId="23CC90D5" w:rsidR="00535637" w:rsidRPr="00224E9E" w:rsidRDefault="00535637" w:rsidP="003B578D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Referent</w:t>
                                  </w:r>
                                </w:p>
                              </w:tc>
                              <w:tc>
                                <w:tcPr>
                                  <w:tcW w:w="6928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</w:tcPr>
                                <w:p w14:paraId="2CC813D5" w14:textId="77777777" w:rsidR="00535637" w:rsidRPr="00D31277" w:rsidRDefault="00535637" w:rsidP="003B578D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B578D" w:rsidRPr="00D31277" w14:paraId="50D2271D" w14:textId="77777777" w:rsidTr="006A37D7">
                              <w:trPr>
                                <w:trHeight w:val="146"/>
                              </w:trPr>
                              <w:tc>
                                <w:tcPr>
                                  <w:tcW w:w="2278" w:type="dxa"/>
                                  <w:tcBorders>
                                    <w:top w:val="single" w:sz="6" w:space="0" w:color="auto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39151AA4" w14:textId="77777777" w:rsidR="003B578D" w:rsidRPr="00E03D07" w:rsidRDefault="003B578D" w:rsidP="003B578D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6"/>
                                      <w:szCs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28" w:type="dxa"/>
                                  <w:tcBorders>
                                    <w:top w:val="single" w:sz="6" w:space="0" w:color="auto"/>
                                    <w:left w:val="nil"/>
                                    <w:bottom w:val="single" w:sz="6" w:space="0" w:color="auto"/>
                                    <w:right w:val="nil"/>
                                  </w:tcBorders>
                                </w:tcPr>
                                <w:p w14:paraId="79ABD9DF" w14:textId="77777777" w:rsidR="003B578D" w:rsidRPr="00E03D07" w:rsidRDefault="003B578D" w:rsidP="003B578D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6"/>
                                      <w:szCs w:val="6"/>
                                    </w:rPr>
                                  </w:pPr>
                                </w:p>
                              </w:tc>
                            </w:tr>
                            <w:tr w:rsidR="003B578D" w:rsidRPr="00D31277" w14:paraId="323601B0" w14:textId="77777777" w:rsidTr="006A37D7">
                              <w:trPr>
                                <w:trHeight w:val="300"/>
                              </w:trPr>
                              <w:tc>
                                <w:tcPr>
                                  <w:tcW w:w="9206" w:type="dxa"/>
                                  <w:gridSpan w:val="2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ECF3F8"/>
                                </w:tcPr>
                                <w:p w14:paraId="29335AFA" w14:textId="77777777" w:rsidR="003B578D" w:rsidRPr="00D31277" w:rsidRDefault="003B578D" w:rsidP="003B578D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D31277">
                                    <w:rPr>
                                      <w:rFonts w:ascii="Calibri" w:eastAsia="Calibri" w:hAnsi="Calibri"/>
                                      <w:b/>
                                      <w:bCs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Så langt det er mulig skal barnet/ungdommen være til stede på møtene. Om dette ikke lar seg gjøre, skal en informere om hva som er kommet fram.</w:t>
                                  </w:r>
                                  <w:r w:rsidRPr="00D31277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3B578D" w:rsidRPr="00D31277" w14:paraId="4307987C" w14:textId="77777777" w:rsidTr="006A37D7">
                              <w:trPr>
                                <w:trHeight w:val="300"/>
                              </w:trPr>
                              <w:tc>
                                <w:tcPr>
                                  <w:tcW w:w="2278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ECF3F8"/>
                                </w:tcPr>
                                <w:p w14:paraId="5F2680CA" w14:textId="77777777" w:rsidR="003B578D" w:rsidRDefault="003B578D" w:rsidP="003B578D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D31277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Hvordan sikre</w:t>
                                  </w:r>
                                  <w:r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 w:rsidRPr="00D31277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 xml:space="preserve"> barnets stemme i møtene? </w:t>
                                  </w:r>
                                </w:p>
                                <w:p w14:paraId="51B707FC" w14:textId="0E6CD2EF" w:rsidR="00191A62" w:rsidRPr="00224E9E" w:rsidRDefault="00191A62" w:rsidP="003B578D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D31277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Hvem skal orientere barnet/ungdommen? </w:t>
                                  </w:r>
                                </w:p>
                              </w:tc>
                              <w:tc>
                                <w:tcPr>
                                  <w:tcW w:w="6928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</w:tcPr>
                                <w:p w14:paraId="75BA3E43" w14:textId="77777777" w:rsidR="003B578D" w:rsidRPr="00D31277" w:rsidRDefault="003B578D" w:rsidP="003B578D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D31277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  <w:p w14:paraId="6613BBA7" w14:textId="55F80348" w:rsidR="003B578D" w:rsidRPr="00D31277" w:rsidRDefault="003B578D" w:rsidP="003B578D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DFD21D5" w14:textId="447431D2" w:rsidR="00DC4207" w:rsidRPr="00D31277" w:rsidRDefault="003B578D" w:rsidP="003B578D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D31277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</w:tbl>
                          <w:p w14:paraId="21C1E38E" w14:textId="77777777" w:rsidR="005470CA" w:rsidRDefault="005470CA" w:rsidP="003B578D"/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FFB007" id="Rektangel 19" o:spid="_x0000_s1026" style="position:absolute;margin-left:-5.45pt;margin-top:6pt;width:478.5pt;height:360.7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" fillcolor="#b3d1e3" stroked="f" strokeweight="1pt">
                <v:textbox style="mso-fit-shape-to-text:t" inset=",3mm,,0">
                  <w:txbxContent>
                    <w:tbl>
                      <w:tblPr>
                        <w:tblW w:w="9206" w:type="dxa"/>
                        <w:tbl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blBorders>
                        <w:tblCellMar>
                          <w:top w:w="57" w:type="dxa"/>
                          <w:left w:w="113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278"/>
                        <w:gridCol w:w="6928"/>
                      </w:tblGrid>
                      <w:tr w:rsidR="003B578D" w:rsidRPr="00D31277" w14:paraId="74CF0593" w14:textId="77777777" w:rsidTr="006A37D7">
                        <w:trPr>
                          <w:trHeight w:val="300"/>
                        </w:trPr>
                        <w:tc>
                          <w:tcPr>
                            <w:tcW w:w="2278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ECF3F8"/>
                            <w:hideMark/>
                          </w:tcPr>
                          <w:p w14:paraId="52D45AA3" w14:textId="77777777" w:rsidR="003B578D" w:rsidRPr="00D31277" w:rsidRDefault="003B578D" w:rsidP="003B578D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31277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 </w:t>
                            </w:r>
                            <w:r w:rsidRPr="00D31277">
                              <w:rPr>
                                <w:rFonts w:ascii="Calibri" w:eastAsia="Calibri" w:hAnsi="Calibri"/>
                                <w:b/>
                                <w:bCs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Navn på barn/ungdom</w:t>
                            </w:r>
                            <w:r w:rsidRPr="00D31277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6928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  <w:hideMark/>
                          </w:tcPr>
                          <w:p w14:paraId="37A5F5AF" w14:textId="77777777" w:rsidR="003B578D" w:rsidRPr="00D31277" w:rsidRDefault="003B578D" w:rsidP="003B578D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31277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</w:tr>
                      <w:tr w:rsidR="003B578D" w:rsidRPr="00D31277" w14:paraId="24836986" w14:textId="77777777" w:rsidTr="006A37D7">
                        <w:trPr>
                          <w:trHeight w:val="300"/>
                        </w:trPr>
                        <w:tc>
                          <w:tcPr>
                            <w:tcW w:w="2278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ECF3F8"/>
                            <w:hideMark/>
                          </w:tcPr>
                          <w:p w14:paraId="4515D1C9" w14:textId="77777777" w:rsidR="003B578D" w:rsidRPr="00D31277" w:rsidRDefault="003B578D" w:rsidP="003B578D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31277">
                              <w:rPr>
                                <w:rFonts w:ascii="Calibri" w:eastAsia="Calibri" w:hAnsi="Calibri"/>
                                <w:b/>
                                <w:bCs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Dato</w:t>
                            </w:r>
                            <w:r w:rsidRPr="00D31277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6928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  <w:hideMark/>
                          </w:tcPr>
                          <w:p w14:paraId="711DEFBF" w14:textId="77777777" w:rsidR="003B578D" w:rsidRPr="00D31277" w:rsidRDefault="003B578D" w:rsidP="003B578D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31277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</w:tr>
                      <w:tr w:rsidR="003B578D" w:rsidRPr="00D31277" w14:paraId="12345BCD" w14:textId="77777777" w:rsidTr="006A37D7">
                        <w:trPr>
                          <w:trHeight w:val="300"/>
                        </w:trPr>
                        <w:tc>
                          <w:tcPr>
                            <w:tcW w:w="2278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ECF3F8"/>
                            <w:hideMark/>
                          </w:tcPr>
                          <w:p w14:paraId="60740C53" w14:textId="77777777" w:rsidR="003B578D" w:rsidRPr="00D31277" w:rsidRDefault="003B578D" w:rsidP="003B578D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31277">
                              <w:rPr>
                                <w:rFonts w:ascii="Calibri" w:eastAsia="Calibri" w:hAnsi="Calibri"/>
                                <w:b/>
                                <w:bCs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Sted</w:t>
                            </w:r>
                            <w:r w:rsidRPr="00D31277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6928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  <w:hideMark/>
                          </w:tcPr>
                          <w:p w14:paraId="5F09B367" w14:textId="77777777" w:rsidR="003B578D" w:rsidRPr="00D31277" w:rsidRDefault="003B578D" w:rsidP="003B578D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31277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</w:tr>
                      <w:tr w:rsidR="003B578D" w:rsidRPr="00D31277" w14:paraId="4A349C31" w14:textId="77777777" w:rsidTr="006A37D7">
                        <w:trPr>
                          <w:trHeight w:val="300"/>
                        </w:trPr>
                        <w:tc>
                          <w:tcPr>
                            <w:tcW w:w="2278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ECF3F8"/>
                            <w:hideMark/>
                          </w:tcPr>
                          <w:p w14:paraId="7DB271BB" w14:textId="77777777" w:rsidR="003B578D" w:rsidRPr="00D31277" w:rsidRDefault="003B578D" w:rsidP="003B578D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D31277">
                              <w:rPr>
                                <w:rFonts w:ascii="Calibri" w:eastAsia="Calibri" w:hAnsi="Calibri"/>
                                <w:b/>
                                <w:bCs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Bakgrunn</w:t>
                            </w:r>
                            <w:proofErr w:type="spellEnd"/>
                            <w:r w:rsidRPr="00D31277">
                              <w:rPr>
                                <w:rFonts w:ascii="Calibri" w:eastAsia="Calibri" w:hAnsi="Calibri"/>
                                <w:b/>
                                <w:bCs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 for møtet</w:t>
                            </w:r>
                            <w:r w:rsidRPr="00D31277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6928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  <w:hideMark/>
                          </w:tcPr>
                          <w:p w14:paraId="41C1FDDB" w14:textId="77777777" w:rsidR="003B578D" w:rsidRPr="00D31277" w:rsidRDefault="003B578D" w:rsidP="003B578D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31277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</w:tr>
                      <w:tr w:rsidR="003B578D" w:rsidRPr="00D31277" w14:paraId="4C3666AE" w14:textId="77777777" w:rsidTr="006A37D7">
                        <w:trPr>
                          <w:trHeight w:val="300"/>
                        </w:trPr>
                        <w:tc>
                          <w:tcPr>
                            <w:tcW w:w="2278" w:type="dxa"/>
                            <w:tcBorders>
                              <w:top w:val="single" w:sz="6" w:space="0" w:color="auto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5F58D146" w14:textId="77777777" w:rsidR="003B578D" w:rsidRPr="00E03D07" w:rsidRDefault="003B578D" w:rsidP="003B578D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b/>
                                <w:bCs/>
                                <w:noProof w:val="0"/>
                                <w:color w:val="auto"/>
                                <w:sz w:val="6"/>
                                <w:szCs w:val="6"/>
                              </w:rPr>
                            </w:pPr>
                          </w:p>
                        </w:tc>
                        <w:tc>
                          <w:tcPr>
                            <w:tcW w:w="6928" w:type="dxa"/>
                            <w:tcBorders>
                              <w:top w:val="single" w:sz="6" w:space="0" w:color="auto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6D616396" w14:textId="77777777" w:rsidR="003B578D" w:rsidRPr="00E03D07" w:rsidRDefault="003B578D" w:rsidP="003B578D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6"/>
                                <w:szCs w:val="6"/>
                              </w:rPr>
                            </w:pPr>
                          </w:p>
                        </w:tc>
                      </w:tr>
                      <w:tr w:rsidR="00E9370A" w:rsidRPr="00D31277" w14:paraId="04F47646" w14:textId="77777777" w:rsidTr="00E856EE">
                        <w:trPr>
                          <w:trHeight w:val="300"/>
                        </w:trPr>
                        <w:tc>
                          <w:tcPr>
                            <w:tcW w:w="9206" w:type="dxa"/>
                            <w:gridSpan w:val="2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ECF3F8"/>
                          </w:tcPr>
                          <w:p w14:paraId="59E36DB4" w14:textId="658EBFF4" w:rsidR="00E9370A" w:rsidRPr="00D31277" w:rsidRDefault="00E9370A" w:rsidP="003B578D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31277">
                              <w:rPr>
                                <w:rFonts w:ascii="Calibri" w:eastAsia="Calibri" w:hAnsi="Calibri"/>
                                <w:b/>
                                <w:bCs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Møtedeltagere</w:t>
                            </w:r>
                            <w:r w:rsidRPr="00D31277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</w:tr>
                      <w:tr w:rsidR="003B578D" w:rsidRPr="00D31277" w14:paraId="16146BED" w14:textId="77777777" w:rsidTr="00E9370A">
                        <w:trPr>
                          <w:trHeight w:val="300"/>
                        </w:trPr>
                        <w:tc>
                          <w:tcPr>
                            <w:tcW w:w="2278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 w:themeFill="background1"/>
                          </w:tcPr>
                          <w:p w14:paraId="316A13C7" w14:textId="77777777" w:rsidR="003B578D" w:rsidRPr="00D31277" w:rsidRDefault="003B578D" w:rsidP="003B578D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b/>
                                <w:bCs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24E9E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Foresatte </w:t>
                            </w:r>
                          </w:p>
                        </w:tc>
                        <w:tc>
                          <w:tcPr>
                            <w:tcW w:w="6928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</w:tcPr>
                          <w:p w14:paraId="4D85838C" w14:textId="77777777" w:rsidR="003B578D" w:rsidRPr="00D31277" w:rsidRDefault="003B578D" w:rsidP="003B578D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31277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</w:tr>
                      <w:tr w:rsidR="003B578D" w:rsidRPr="00D31277" w14:paraId="6B251EB4" w14:textId="77777777" w:rsidTr="00E9370A">
                        <w:trPr>
                          <w:trHeight w:val="300"/>
                        </w:trPr>
                        <w:tc>
                          <w:tcPr>
                            <w:tcW w:w="2278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 w:themeFill="background1"/>
                          </w:tcPr>
                          <w:p w14:paraId="287D2350" w14:textId="77777777" w:rsidR="003B578D" w:rsidRPr="00D31277" w:rsidRDefault="003B578D" w:rsidP="003B578D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b/>
                                <w:bCs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24E9E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Tjenester </w:t>
                            </w:r>
                          </w:p>
                        </w:tc>
                        <w:tc>
                          <w:tcPr>
                            <w:tcW w:w="6928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</w:tcPr>
                          <w:p w14:paraId="63C08116" w14:textId="77777777" w:rsidR="003B578D" w:rsidRPr="00D31277" w:rsidRDefault="003B578D" w:rsidP="003B578D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31277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</w:tr>
                      <w:tr w:rsidR="003B578D" w:rsidRPr="00D31277" w14:paraId="7495FCEE" w14:textId="77777777" w:rsidTr="00E9370A">
                        <w:trPr>
                          <w:trHeight w:val="300"/>
                        </w:trPr>
                        <w:tc>
                          <w:tcPr>
                            <w:tcW w:w="2278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 w:themeFill="background1"/>
                          </w:tcPr>
                          <w:p w14:paraId="0A17C6F2" w14:textId="77777777" w:rsidR="003B578D" w:rsidRPr="00D31277" w:rsidRDefault="003B578D" w:rsidP="003B578D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b/>
                                <w:bCs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24E9E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Andre møtedeltakere </w:t>
                            </w:r>
                          </w:p>
                        </w:tc>
                        <w:tc>
                          <w:tcPr>
                            <w:tcW w:w="6928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</w:tcPr>
                          <w:p w14:paraId="4D37E697" w14:textId="77777777" w:rsidR="003B578D" w:rsidRPr="00D31277" w:rsidRDefault="003B578D" w:rsidP="003B578D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31277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</w:tr>
                      <w:tr w:rsidR="00535637" w:rsidRPr="00D31277" w14:paraId="12ADA94C" w14:textId="77777777" w:rsidTr="00E9370A">
                        <w:trPr>
                          <w:trHeight w:val="300"/>
                        </w:trPr>
                        <w:tc>
                          <w:tcPr>
                            <w:tcW w:w="2278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 w:themeFill="background1"/>
                          </w:tcPr>
                          <w:p w14:paraId="08F4A76F" w14:textId="23CC90D5" w:rsidR="00535637" w:rsidRPr="00224E9E" w:rsidRDefault="00535637" w:rsidP="003B578D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Referent</w:t>
                            </w:r>
                          </w:p>
                        </w:tc>
                        <w:tc>
                          <w:tcPr>
                            <w:tcW w:w="6928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</w:tcPr>
                          <w:p w14:paraId="2CC813D5" w14:textId="77777777" w:rsidR="00535637" w:rsidRPr="00D31277" w:rsidRDefault="00535637" w:rsidP="003B578D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B578D" w:rsidRPr="00D31277" w14:paraId="50D2271D" w14:textId="77777777" w:rsidTr="006A37D7">
                        <w:trPr>
                          <w:trHeight w:val="146"/>
                        </w:trPr>
                        <w:tc>
                          <w:tcPr>
                            <w:tcW w:w="2278" w:type="dxa"/>
                            <w:tcBorders>
                              <w:top w:val="single" w:sz="6" w:space="0" w:color="auto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39151AA4" w14:textId="77777777" w:rsidR="003B578D" w:rsidRPr="00E03D07" w:rsidRDefault="003B578D" w:rsidP="003B578D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6"/>
                                <w:szCs w:val="6"/>
                              </w:rPr>
                            </w:pPr>
                          </w:p>
                        </w:tc>
                        <w:tc>
                          <w:tcPr>
                            <w:tcW w:w="6928" w:type="dxa"/>
                            <w:tcBorders>
                              <w:top w:val="single" w:sz="6" w:space="0" w:color="auto"/>
                              <w:left w:val="nil"/>
                              <w:bottom w:val="single" w:sz="6" w:space="0" w:color="auto"/>
                              <w:right w:val="nil"/>
                            </w:tcBorders>
                          </w:tcPr>
                          <w:p w14:paraId="79ABD9DF" w14:textId="77777777" w:rsidR="003B578D" w:rsidRPr="00E03D07" w:rsidRDefault="003B578D" w:rsidP="003B578D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6"/>
                                <w:szCs w:val="6"/>
                              </w:rPr>
                            </w:pPr>
                          </w:p>
                        </w:tc>
                      </w:tr>
                      <w:tr w:rsidR="003B578D" w:rsidRPr="00D31277" w14:paraId="323601B0" w14:textId="77777777" w:rsidTr="006A37D7">
                        <w:trPr>
                          <w:trHeight w:val="300"/>
                        </w:trPr>
                        <w:tc>
                          <w:tcPr>
                            <w:tcW w:w="9206" w:type="dxa"/>
                            <w:gridSpan w:val="2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ECF3F8"/>
                          </w:tcPr>
                          <w:p w14:paraId="29335AFA" w14:textId="77777777" w:rsidR="003B578D" w:rsidRPr="00D31277" w:rsidRDefault="003B578D" w:rsidP="003B578D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31277">
                              <w:rPr>
                                <w:rFonts w:ascii="Calibri" w:eastAsia="Calibri" w:hAnsi="Calibri"/>
                                <w:b/>
                                <w:bCs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Så langt det er mulig skal barnet/ungdommen være til stede på møtene. Om dette ikke lar seg gjøre, skal en informere om hva som er kommet fram.</w:t>
                            </w:r>
                            <w:r w:rsidRPr="00D31277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</w:tr>
                      <w:tr w:rsidR="003B578D" w:rsidRPr="00D31277" w14:paraId="4307987C" w14:textId="77777777" w:rsidTr="006A37D7">
                        <w:trPr>
                          <w:trHeight w:val="300"/>
                        </w:trPr>
                        <w:tc>
                          <w:tcPr>
                            <w:tcW w:w="2278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ECF3F8"/>
                          </w:tcPr>
                          <w:p w14:paraId="5F2680CA" w14:textId="77777777" w:rsidR="003B578D" w:rsidRDefault="003B578D" w:rsidP="003B578D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31277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Hvordan sikre</w:t>
                            </w:r>
                            <w:r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s</w:t>
                            </w:r>
                            <w:r w:rsidRPr="00D31277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 xml:space="preserve"> barnets stemme i møtene? </w:t>
                            </w:r>
                          </w:p>
                          <w:p w14:paraId="51B707FC" w14:textId="0E6CD2EF" w:rsidR="00191A62" w:rsidRPr="00224E9E" w:rsidRDefault="00191A62" w:rsidP="003B578D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31277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Hvem skal orientere barnet/ungdommen? </w:t>
                            </w:r>
                          </w:p>
                        </w:tc>
                        <w:tc>
                          <w:tcPr>
                            <w:tcW w:w="6928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</w:tcPr>
                          <w:p w14:paraId="75BA3E43" w14:textId="77777777" w:rsidR="003B578D" w:rsidRPr="00D31277" w:rsidRDefault="003B578D" w:rsidP="003B578D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31277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6613BBA7" w14:textId="55F80348" w:rsidR="003B578D" w:rsidRPr="00D31277" w:rsidRDefault="003B578D" w:rsidP="003B578D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  <w:p w14:paraId="0DFD21D5" w14:textId="447431D2" w:rsidR="00DC4207" w:rsidRPr="00D31277" w:rsidRDefault="003B578D" w:rsidP="003B578D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31277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</w:tr>
                    </w:tbl>
                    <w:p w14:paraId="21C1E38E" w14:textId="77777777" w:rsidR="005470CA" w:rsidRDefault="005470CA" w:rsidP="003B578D"/>
                  </w:txbxContent>
                </v:textbox>
                <w10:wrap anchorx="margin"/>
              </v:rect>
            </w:pict>
          </mc:Fallback>
        </mc:AlternateContent>
      </w:r>
      <w:r w:rsidR="00D31277" w:rsidRPr="00D31277">
        <w:rPr>
          <w:rFonts w:ascii="Calibri" w:eastAsia="Calibri" w:hAnsi="Calibri"/>
          <w:noProof w:val="0"/>
          <w:color w:val="auto"/>
          <w:sz w:val="20"/>
          <w:szCs w:val="20"/>
        </w:rPr>
        <w:t> </w:t>
      </w:r>
    </w:p>
    <w:p w14:paraId="51A1FBCE" w14:textId="58A8FEC9" w:rsidR="00AE0FCA" w:rsidRDefault="00AE0FCA" w:rsidP="00D31277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</w:p>
    <w:p w14:paraId="72D52696" w14:textId="2CBE992B" w:rsidR="00D31277" w:rsidRDefault="00D31277" w:rsidP="00D31277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  <w:r w:rsidRPr="00D31277">
        <w:rPr>
          <w:rFonts w:ascii="Calibri" w:eastAsia="Calibri" w:hAnsi="Calibri"/>
          <w:noProof w:val="0"/>
          <w:color w:val="auto"/>
          <w:sz w:val="20"/>
          <w:szCs w:val="20"/>
        </w:rPr>
        <w:t> </w:t>
      </w:r>
    </w:p>
    <w:p w14:paraId="7F6B9398" w14:textId="43CD2878" w:rsidR="00DC7B2A" w:rsidRDefault="00DC7B2A" w:rsidP="00D31277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</w:p>
    <w:p w14:paraId="6A6D195C" w14:textId="3CE3CA14" w:rsidR="00DC7B2A" w:rsidRDefault="00DC7B2A" w:rsidP="00D31277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</w:p>
    <w:p w14:paraId="2FFE8FDC" w14:textId="60246909" w:rsidR="00DC7B2A" w:rsidRDefault="00DC7B2A" w:rsidP="00D31277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</w:p>
    <w:p w14:paraId="51DF7BF4" w14:textId="77947D67" w:rsidR="00DC7B2A" w:rsidRDefault="00DC7B2A" w:rsidP="00D31277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</w:p>
    <w:p w14:paraId="00252E91" w14:textId="6C651D6F" w:rsidR="00886841" w:rsidRDefault="00886841" w:rsidP="00D31277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</w:p>
    <w:p w14:paraId="7537FC07" w14:textId="286829E1" w:rsidR="00886841" w:rsidRDefault="00886841" w:rsidP="00D31277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</w:p>
    <w:p w14:paraId="663DB271" w14:textId="01E8964D" w:rsidR="00886841" w:rsidRDefault="00886841" w:rsidP="00D31277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</w:p>
    <w:p w14:paraId="06C12A7F" w14:textId="676E0A83" w:rsidR="00886841" w:rsidRDefault="00886841" w:rsidP="00D31277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</w:p>
    <w:p w14:paraId="6BEDF822" w14:textId="77777777" w:rsidR="00886841" w:rsidRDefault="00886841" w:rsidP="00D31277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</w:p>
    <w:p w14:paraId="166E06C0" w14:textId="77777777" w:rsidR="00886841" w:rsidRDefault="00886841" w:rsidP="00D31277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</w:p>
    <w:p w14:paraId="720CCC51" w14:textId="2C1997F7" w:rsidR="00886841" w:rsidRDefault="00886841" w:rsidP="00D31277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</w:p>
    <w:p w14:paraId="5BEA62CE" w14:textId="5FF43F4A" w:rsidR="00DC7B2A" w:rsidRDefault="00DC7B2A" w:rsidP="00D31277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</w:p>
    <w:p w14:paraId="602D7675" w14:textId="22921A53" w:rsidR="00D439DF" w:rsidRDefault="00D439DF" w:rsidP="00D31277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</w:p>
    <w:p w14:paraId="0055BF5F" w14:textId="77777777" w:rsidR="005470CA" w:rsidRDefault="005470CA" w:rsidP="00D31277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</w:p>
    <w:p w14:paraId="24A21B2F" w14:textId="689B1C05" w:rsidR="005470CA" w:rsidRDefault="005470CA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</w:p>
    <w:p w14:paraId="48620EDA" w14:textId="77777777" w:rsidR="00F17D93" w:rsidRDefault="00F17D93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</w:p>
    <w:p w14:paraId="2AB4AA33" w14:textId="77777777" w:rsidR="00AF543C" w:rsidRDefault="00AF543C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</w:p>
    <w:p w14:paraId="288481F8" w14:textId="6F9B0FA9" w:rsidR="00531387" w:rsidRDefault="00A32538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  <w:r w:rsidRPr="00C56C63">
        <w:rPr>
          <w:rFonts w:ascii="Calibri" w:eastAsia="Calibri" w:hAnsi="Calibri"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817B46B" wp14:editId="30829ED6">
                <wp:simplePos x="0" y="0"/>
                <wp:positionH relativeFrom="margin">
                  <wp:posOffset>-78444</wp:posOffset>
                </wp:positionH>
                <wp:positionV relativeFrom="paragraph">
                  <wp:posOffset>265267</wp:posOffset>
                </wp:positionV>
                <wp:extent cx="6076950" cy="3286125"/>
                <wp:effectExtent l="0" t="0" r="0" b="1270"/>
                <wp:wrapNone/>
                <wp:docPr id="1939961395" name="Rektange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3286125"/>
                        </a:xfrm>
                        <a:prstGeom prst="rect">
                          <a:avLst/>
                        </a:prstGeom>
                        <a:solidFill>
                          <a:srgbClr val="B3D1E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W w:w="9206" w:type="dxa"/>
                              <w:tbl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blBorders>
                              <w:tblCellMar>
                                <w:top w:w="57" w:type="dxa"/>
                                <w:left w:w="113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260"/>
                              <w:gridCol w:w="6946"/>
                            </w:tblGrid>
                            <w:tr w:rsidR="00531387" w:rsidRPr="00D31277" w14:paraId="4EC3B7B8" w14:textId="77777777" w:rsidTr="00F30150">
                              <w:trPr>
                                <w:trHeight w:val="300"/>
                              </w:trPr>
                              <w:tc>
                                <w:tcPr>
                                  <w:tcW w:w="9206" w:type="dxa"/>
                                  <w:gridSpan w:val="2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ECF3F8"/>
                                  <w:hideMark/>
                                </w:tcPr>
                                <w:p w14:paraId="45BBC00E" w14:textId="581702FE" w:rsidR="00531387" w:rsidRPr="00D31277" w:rsidRDefault="00531387" w:rsidP="00531387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D31277">
                                    <w:rPr>
                                      <w:rFonts w:ascii="Calibri" w:eastAsia="Calibri" w:hAnsi="Calibri"/>
                                      <w:b/>
                                      <w:bCs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Beskriv status siden sist og nå-situasjonen (kort status fra alle deltagere).</w:t>
                                  </w:r>
                                  <w:r w:rsidRPr="00D31277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531387" w:rsidRPr="00D31277" w14:paraId="2C33EF35" w14:textId="77777777" w:rsidTr="00A32538">
                              <w:trPr>
                                <w:trHeight w:val="300"/>
                              </w:trPr>
                              <w:tc>
                                <w:tcPr>
                                  <w:tcW w:w="226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 w:themeFill="background1"/>
                                  <w:hideMark/>
                                </w:tcPr>
                                <w:p w14:paraId="456BF77E" w14:textId="312CCED2" w:rsidR="00531387" w:rsidRPr="00D31277" w:rsidRDefault="00531387" w:rsidP="00531387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D31277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Foresatte </w:t>
                                  </w:r>
                                </w:p>
                              </w:tc>
                              <w:tc>
                                <w:tcPr>
                                  <w:tcW w:w="6946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5A027AF5" w14:textId="6C09604B" w:rsidR="00531387" w:rsidRPr="00D31277" w:rsidRDefault="00531387" w:rsidP="00531387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D31277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531387" w:rsidRPr="00D31277" w14:paraId="74A11B46" w14:textId="77777777" w:rsidTr="00A32538">
                              <w:trPr>
                                <w:trHeight w:val="300"/>
                              </w:trPr>
                              <w:tc>
                                <w:tcPr>
                                  <w:tcW w:w="226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5F6C94CD" w14:textId="51440D11" w:rsidR="00531387" w:rsidRPr="00D31277" w:rsidRDefault="00531387" w:rsidP="00531387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46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</w:tcPr>
                                <w:p w14:paraId="6395606D" w14:textId="028C090E" w:rsidR="00531387" w:rsidRPr="00D31277" w:rsidRDefault="00531387" w:rsidP="00531387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31387" w:rsidRPr="00D31277" w14:paraId="73CB88D2" w14:textId="77777777" w:rsidTr="00A32538">
                              <w:trPr>
                                <w:trHeight w:val="300"/>
                              </w:trPr>
                              <w:tc>
                                <w:tcPr>
                                  <w:tcW w:w="226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63A038ED" w14:textId="772CEC7F" w:rsidR="00531387" w:rsidRPr="00D31277" w:rsidRDefault="00531387" w:rsidP="00531387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46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</w:tcPr>
                                <w:p w14:paraId="14B4B68A" w14:textId="3AB61ABF" w:rsidR="00531387" w:rsidRPr="00D31277" w:rsidRDefault="00531387" w:rsidP="00531387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0DBA6A2" w14:textId="77777777" w:rsidR="00A32538" w:rsidRPr="00F17D93" w:rsidRDefault="00A3253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tbl>
                            <w:tblPr>
                              <w:tblW w:w="9206" w:type="dxa"/>
                              <w:tbl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blBorders>
                              <w:tblCellMar>
                                <w:top w:w="57" w:type="dxa"/>
                                <w:left w:w="113" w:type="dxa"/>
                                <w:right w:w="57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6714"/>
                              <w:gridCol w:w="2492"/>
                            </w:tblGrid>
                            <w:tr w:rsidR="009727F3" w:rsidRPr="00D31277" w14:paraId="180668DA" w14:textId="77777777" w:rsidTr="00BE7A0B">
                              <w:trPr>
                                <w:trHeight w:val="300"/>
                              </w:trPr>
                              <w:tc>
                                <w:tcPr>
                                  <w:tcW w:w="6771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ECF3F8"/>
                                </w:tcPr>
                                <w:p w14:paraId="4DED8AF0" w14:textId="77777777" w:rsidR="009727F3" w:rsidRPr="00D31277" w:rsidRDefault="009727F3" w:rsidP="00DC4207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D31277">
                                    <w:rPr>
                                      <w:rFonts w:ascii="Calibri" w:eastAsia="Calibri" w:hAnsi="Calibri"/>
                                      <w:b/>
                                      <w:bCs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Avtaler og tiltak. </w:t>
                                  </w:r>
                                  <w:r w:rsidRPr="00D31277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  <w:p w14:paraId="08DD2557" w14:textId="2CF7EDB5" w:rsidR="009727F3" w:rsidRPr="00D31277" w:rsidRDefault="009727F3" w:rsidP="00DC4207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b/>
                                      <w:bCs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D31277">
                                    <w:rPr>
                                      <w:rFonts w:ascii="Calibri" w:eastAsia="Calibri" w:hAnsi="Calibri"/>
                                      <w:i/>
                                      <w:iCs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Evalueres på neste møte</w:t>
                                  </w:r>
                                  <w:r w:rsidRPr="00D31277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435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ECF3F8"/>
                                </w:tcPr>
                                <w:p w14:paraId="26EE1E20" w14:textId="3E670E66" w:rsidR="009727F3" w:rsidRPr="00D31277" w:rsidRDefault="009727F3" w:rsidP="00DC4207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D31277">
                                    <w:rPr>
                                      <w:rFonts w:ascii="Calibri" w:eastAsia="Calibri" w:hAnsi="Calibri"/>
                                      <w:b/>
                                      <w:bCs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Ansvar:</w:t>
                                  </w:r>
                                  <w:r w:rsidRPr="00D31277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  <w:proofErr w:type="spellStart"/>
                                  <w:r w:rsidRPr="00D31277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F.eks</w:t>
                                  </w:r>
                                  <w:proofErr w:type="spellEnd"/>
                                  <w:r w:rsidRPr="00D31277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 foresatte, </w:t>
                                  </w:r>
                                  <w:proofErr w:type="spellStart"/>
                                  <w:r w:rsidRPr="00D31277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bhg</w:t>
                                  </w:r>
                                  <w:proofErr w:type="spellEnd"/>
                                  <w:r w:rsidRPr="00D31277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 xml:space="preserve">, skole, helsesykepleier, </w:t>
                                  </w:r>
                                  <w:r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 xml:space="preserve">PPT, </w:t>
                                  </w:r>
                                  <w:r w:rsidRPr="00D31277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fastlege, etc.). </w:t>
                                  </w:r>
                                </w:p>
                              </w:tc>
                            </w:tr>
                            <w:tr w:rsidR="00531387" w:rsidRPr="00D31277" w14:paraId="7E9F2F3E" w14:textId="77777777" w:rsidTr="00BE7A0B">
                              <w:trPr>
                                <w:trHeight w:val="300"/>
                              </w:trPr>
                              <w:tc>
                                <w:tcPr>
                                  <w:tcW w:w="6771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48F121A7" w14:textId="3E47A7DE" w:rsidR="00531387" w:rsidRPr="00D31277" w:rsidRDefault="00531387" w:rsidP="00DC4207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b/>
                                      <w:bCs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5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</w:tcPr>
                                <w:p w14:paraId="65A4CED2" w14:textId="77777777" w:rsidR="00531387" w:rsidRPr="00D31277" w:rsidRDefault="00531387" w:rsidP="00DC4207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D31277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531387" w:rsidRPr="00D31277" w14:paraId="7F2A6F60" w14:textId="77777777" w:rsidTr="00BE7A0B">
                              <w:trPr>
                                <w:trHeight w:val="300"/>
                              </w:trPr>
                              <w:tc>
                                <w:tcPr>
                                  <w:tcW w:w="6771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3BE45F60" w14:textId="5DFFBF5F" w:rsidR="00531387" w:rsidRPr="00D31277" w:rsidRDefault="00531387" w:rsidP="00DC4207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b/>
                                      <w:bCs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5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</w:tcPr>
                                <w:p w14:paraId="432BB779" w14:textId="77777777" w:rsidR="00531387" w:rsidRPr="00D31277" w:rsidRDefault="00531387" w:rsidP="00DC4207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D31277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531387" w:rsidRPr="00D31277" w14:paraId="3274C962" w14:textId="77777777" w:rsidTr="00BE7A0B">
                              <w:trPr>
                                <w:trHeight w:val="300"/>
                              </w:trPr>
                              <w:tc>
                                <w:tcPr>
                                  <w:tcW w:w="6771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647D749A" w14:textId="7B6B1474" w:rsidR="00C555F1" w:rsidRDefault="00C555F1" w:rsidP="00DC4207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9FFAE96" w14:textId="5B3CDAFE" w:rsidR="00BE7A0B" w:rsidRPr="00A32538" w:rsidRDefault="00BE7A0B" w:rsidP="00DC4207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5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</w:tcPr>
                                <w:p w14:paraId="00D97BF3" w14:textId="3A45AF6C" w:rsidR="00A32538" w:rsidRPr="00D31277" w:rsidRDefault="00531387" w:rsidP="00DC4207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D31277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</w:tbl>
                          <w:p w14:paraId="0E605012" w14:textId="77777777" w:rsidR="00531387" w:rsidRDefault="00531387" w:rsidP="00531387"/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17B46B" id="_x0000_s1027" style="position:absolute;margin-left:-6.2pt;margin-top:20.9pt;width:478.5pt;height:258.75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" fillcolor="#b3d1e3" stroked="f" strokeweight="1pt">
                <v:textbox style="mso-fit-shape-to-text:t" inset=",3mm,,0">
                  <w:txbxContent>
                    <w:tbl>
                      <w:tblPr>
                        <w:tblW w:w="9206" w:type="dxa"/>
                        <w:tbl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blBorders>
                        <w:tblCellMar>
                          <w:top w:w="57" w:type="dxa"/>
                          <w:left w:w="113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260"/>
                        <w:gridCol w:w="6946"/>
                      </w:tblGrid>
                      <w:tr w:rsidR="00531387" w:rsidRPr="00D31277" w14:paraId="4EC3B7B8" w14:textId="77777777" w:rsidTr="00F30150">
                        <w:trPr>
                          <w:trHeight w:val="300"/>
                        </w:trPr>
                        <w:tc>
                          <w:tcPr>
                            <w:tcW w:w="9206" w:type="dxa"/>
                            <w:gridSpan w:val="2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ECF3F8"/>
                            <w:hideMark/>
                          </w:tcPr>
                          <w:p w14:paraId="45BBC00E" w14:textId="581702FE" w:rsidR="00531387" w:rsidRPr="00D31277" w:rsidRDefault="00531387" w:rsidP="00531387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31277">
                              <w:rPr>
                                <w:rFonts w:ascii="Calibri" w:eastAsia="Calibri" w:hAnsi="Calibri"/>
                                <w:b/>
                                <w:bCs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Beskriv status siden sist og nå-situasjonen (kort status fra alle deltagere).</w:t>
                            </w:r>
                            <w:r w:rsidRPr="00D31277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</w:tr>
                      <w:tr w:rsidR="00531387" w:rsidRPr="00D31277" w14:paraId="2C33EF35" w14:textId="77777777" w:rsidTr="00A32538">
                        <w:trPr>
                          <w:trHeight w:val="300"/>
                        </w:trPr>
                        <w:tc>
                          <w:tcPr>
                            <w:tcW w:w="226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 w:themeFill="background1"/>
                            <w:hideMark/>
                          </w:tcPr>
                          <w:p w14:paraId="456BF77E" w14:textId="312CCED2" w:rsidR="00531387" w:rsidRPr="00D31277" w:rsidRDefault="00531387" w:rsidP="00531387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31277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Foresatte </w:t>
                            </w:r>
                          </w:p>
                        </w:tc>
                        <w:tc>
                          <w:tcPr>
                            <w:tcW w:w="6946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  <w:hideMark/>
                          </w:tcPr>
                          <w:p w14:paraId="5A027AF5" w14:textId="6C09604B" w:rsidR="00531387" w:rsidRPr="00D31277" w:rsidRDefault="00531387" w:rsidP="00531387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31277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</w:tr>
                      <w:tr w:rsidR="00531387" w:rsidRPr="00D31277" w14:paraId="74A11B46" w14:textId="77777777" w:rsidTr="00A32538">
                        <w:trPr>
                          <w:trHeight w:val="300"/>
                        </w:trPr>
                        <w:tc>
                          <w:tcPr>
                            <w:tcW w:w="226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 w:themeFill="background1"/>
                          </w:tcPr>
                          <w:p w14:paraId="5F6C94CD" w14:textId="51440D11" w:rsidR="00531387" w:rsidRPr="00D31277" w:rsidRDefault="00531387" w:rsidP="00531387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946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</w:tcPr>
                          <w:p w14:paraId="6395606D" w14:textId="028C090E" w:rsidR="00531387" w:rsidRPr="00D31277" w:rsidRDefault="00531387" w:rsidP="00531387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31387" w:rsidRPr="00D31277" w14:paraId="73CB88D2" w14:textId="77777777" w:rsidTr="00A32538">
                        <w:trPr>
                          <w:trHeight w:val="300"/>
                        </w:trPr>
                        <w:tc>
                          <w:tcPr>
                            <w:tcW w:w="226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 w:themeFill="background1"/>
                          </w:tcPr>
                          <w:p w14:paraId="63A038ED" w14:textId="772CEC7F" w:rsidR="00531387" w:rsidRPr="00D31277" w:rsidRDefault="00531387" w:rsidP="00531387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946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</w:tcPr>
                          <w:p w14:paraId="14B4B68A" w14:textId="3AB61ABF" w:rsidR="00531387" w:rsidRPr="00D31277" w:rsidRDefault="00531387" w:rsidP="00531387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00DBA6A2" w14:textId="77777777" w:rsidR="00A32538" w:rsidRPr="00F17D93" w:rsidRDefault="00A32538">
                      <w:pPr>
                        <w:rPr>
                          <w:sz w:val="2"/>
                          <w:szCs w:val="2"/>
                        </w:rPr>
                      </w:pPr>
                    </w:p>
                    <w:tbl>
                      <w:tblPr>
                        <w:tblW w:w="9206" w:type="dxa"/>
                        <w:tbl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blBorders>
                        <w:tblCellMar>
                          <w:top w:w="57" w:type="dxa"/>
                          <w:left w:w="113" w:type="dxa"/>
                          <w:right w:w="57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6714"/>
                        <w:gridCol w:w="2492"/>
                      </w:tblGrid>
                      <w:tr w:rsidR="009727F3" w:rsidRPr="00D31277" w14:paraId="180668DA" w14:textId="77777777" w:rsidTr="00BE7A0B">
                        <w:trPr>
                          <w:trHeight w:val="300"/>
                        </w:trPr>
                        <w:tc>
                          <w:tcPr>
                            <w:tcW w:w="6771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ECF3F8"/>
                          </w:tcPr>
                          <w:p w14:paraId="4DED8AF0" w14:textId="77777777" w:rsidR="009727F3" w:rsidRPr="00D31277" w:rsidRDefault="009727F3" w:rsidP="00DC4207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31277">
                              <w:rPr>
                                <w:rFonts w:ascii="Calibri" w:eastAsia="Calibri" w:hAnsi="Calibri"/>
                                <w:b/>
                                <w:bCs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Avtaler og tiltak. </w:t>
                            </w:r>
                            <w:r w:rsidRPr="00D31277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08DD2557" w14:textId="2CF7EDB5" w:rsidR="009727F3" w:rsidRPr="00D31277" w:rsidRDefault="009727F3" w:rsidP="00DC4207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b/>
                                <w:bCs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31277">
                              <w:rPr>
                                <w:rFonts w:ascii="Calibri" w:eastAsia="Calibri" w:hAnsi="Calibri"/>
                                <w:i/>
                                <w:iCs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Evalueres på neste møte</w:t>
                            </w:r>
                            <w:r w:rsidRPr="00D31277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435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ECF3F8"/>
                          </w:tcPr>
                          <w:p w14:paraId="26EE1E20" w14:textId="3E670E66" w:rsidR="009727F3" w:rsidRPr="00D31277" w:rsidRDefault="009727F3" w:rsidP="00DC4207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31277">
                              <w:rPr>
                                <w:rFonts w:ascii="Calibri" w:eastAsia="Calibri" w:hAnsi="Calibri"/>
                                <w:b/>
                                <w:bCs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Ansvar:</w:t>
                            </w:r>
                            <w:r w:rsidRPr="00D31277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 </w:t>
                            </w:r>
                            <w:proofErr w:type="spellStart"/>
                            <w:r w:rsidRPr="00D31277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F.eks</w:t>
                            </w:r>
                            <w:proofErr w:type="spellEnd"/>
                            <w:r w:rsidRPr="00D31277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 foresatte, </w:t>
                            </w:r>
                            <w:proofErr w:type="spellStart"/>
                            <w:r w:rsidRPr="00D31277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bhg</w:t>
                            </w:r>
                            <w:proofErr w:type="spellEnd"/>
                            <w:r w:rsidRPr="00D31277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 xml:space="preserve">, skole, helsesykepleier, </w:t>
                            </w:r>
                            <w:r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 xml:space="preserve">PPT, </w:t>
                            </w:r>
                            <w:r w:rsidRPr="00D31277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fastlege, etc.). </w:t>
                            </w:r>
                          </w:p>
                        </w:tc>
                      </w:tr>
                      <w:tr w:rsidR="00531387" w:rsidRPr="00D31277" w14:paraId="7E9F2F3E" w14:textId="77777777" w:rsidTr="00BE7A0B">
                        <w:trPr>
                          <w:trHeight w:val="300"/>
                        </w:trPr>
                        <w:tc>
                          <w:tcPr>
                            <w:tcW w:w="6771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 w:themeFill="background1"/>
                          </w:tcPr>
                          <w:p w14:paraId="48F121A7" w14:textId="3E47A7DE" w:rsidR="00531387" w:rsidRPr="00D31277" w:rsidRDefault="00531387" w:rsidP="00DC4207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b/>
                                <w:bCs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435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</w:tcPr>
                          <w:p w14:paraId="65A4CED2" w14:textId="77777777" w:rsidR="00531387" w:rsidRPr="00D31277" w:rsidRDefault="00531387" w:rsidP="00DC4207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31277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</w:tr>
                      <w:tr w:rsidR="00531387" w:rsidRPr="00D31277" w14:paraId="7F2A6F60" w14:textId="77777777" w:rsidTr="00BE7A0B">
                        <w:trPr>
                          <w:trHeight w:val="300"/>
                        </w:trPr>
                        <w:tc>
                          <w:tcPr>
                            <w:tcW w:w="6771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 w:themeFill="background1"/>
                          </w:tcPr>
                          <w:p w14:paraId="3BE45F60" w14:textId="5DFFBF5F" w:rsidR="00531387" w:rsidRPr="00D31277" w:rsidRDefault="00531387" w:rsidP="00DC4207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b/>
                                <w:bCs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435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</w:tcPr>
                          <w:p w14:paraId="432BB779" w14:textId="77777777" w:rsidR="00531387" w:rsidRPr="00D31277" w:rsidRDefault="00531387" w:rsidP="00DC4207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31277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</w:tr>
                      <w:tr w:rsidR="00531387" w:rsidRPr="00D31277" w14:paraId="3274C962" w14:textId="77777777" w:rsidTr="00BE7A0B">
                        <w:trPr>
                          <w:trHeight w:val="300"/>
                        </w:trPr>
                        <w:tc>
                          <w:tcPr>
                            <w:tcW w:w="6771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 w:themeFill="background1"/>
                          </w:tcPr>
                          <w:p w14:paraId="647D749A" w14:textId="7B6B1474" w:rsidR="00C555F1" w:rsidRDefault="00C555F1" w:rsidP="00DC4207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  <w:p w14:paraId="19FFAE96" w14:textId="5B3CDAFE" w:rsidR="00BE7A0B" w:rsidRPr="00A32538" w:rsidRDefault="00BE7A0B" w:rsidP="00DC4207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435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</w:tcPr>
                          <w:p w14:paraId="00D97BF3" w14:textId="3A45AF6C" w:rsidR="00A32538" w:rsidRPr="00D31277" w:rsidRDefault="00531387" w:rsidP="00DC4207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31277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</w:tr>
                    </w:tbl>
                    <w:p w14:paraId="0E605012" w14:textId="77777777" w:rsidR="00531387" w:rsidRDefault="00531387" w:rsidP="00531387"/>
                  </w:txbxContent>
                </v:textbox>
                <w10:wrap anchorx="margin"/>
              </v:rect>
            </w:pict>
          </mc:Fallback>
        </mc:AlternateContent>
      </w:r>
    </w:p>
    <w:p w14:paraId="488FEFC3" w14:textId="529C3A24" w:rsidR="005470CA" w:rsidRDefault="005470CA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  <w:r>
        <w:rPr>
          <w:rFonts w:ascii="Calibri" w:eastAsia="Calibri" w:hAnsi="Calibri"/>
          <w:noProof w:val="0"/>
          <w:color w:val="auto"/>
          <w:sz w:val="20"/>
          <w:szCs w:val="20"/>
        </w:rPr>
        <w:br w:type="page"/>
      </w:r>
    </w:p>
    <w:p w14:paraId="1B468620" w14:textId="77777777" w:rsidR="005470CA" w:rsidRDefault="005470CA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</w:p>
    <w:p w14:paraId="34985747" w14:textId="0C4B5C9F" w:rsidR="005470CA" w:rsidRDefault="005470CA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</w:p>
    <w:p w14:paraId="47E13B3E" w14:textId="440C8A27" w:rsidR="005470CA" w:rsidRDefault="008930A7" w:rsidP="00D31277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  <w:r w:rsidRPr="00C56C63">
        <w:rPr>
          <w:rFonts w:ascii="Calibri" w:eastAsia="Calibri" w:hAnsi="Calibri"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2CE45FE8" wp14:editId="1DEE77E7">
                <wp:simplePos x="0" y="0"/>
                <wp:positionH relativeFrom="margin">
                  <wp:posOffset>-65981</wp:posOffset>
                </wp:positionH>
                <wp:positionV relativeFrom="paragraph">
                  <wp:posOffset>52277</wp:posOffset>
                </wp:positionV>
                <wp:extent cx="6076950" cy="4348716"/>
                <wp:effectExtent l="0" t="0" r="0" b="6350"/>
                <wp:wrapNone/>
                <wp:docPr id="1447377404" name="Rektange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4348716"/>
                        </a:xfrm>
                        <a:prstGeom prst="rect">
                          <a:avLst/>
                        </a:prstGeom>
                        <a:solidFill>
                          <a:srgbClr val="B3D1E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W w:w="9206" w:type="dxa"/>
                              <w:tbl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blBorders>
                              <w:tblCellMar>
                                <w:top w:w="57" w:type="dxa"/>
                                <w:left w:w="113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260"/>
                              <w:gridCol w:w="6946"/>
                            </w:tblGrid>
                            <w:tr w:rsidR="002466FB" w:rsidRPr="00D31277" w14:paraId="2EE5A64E" w14:textId="77777777" w:rsidTr="00F30150">
                              <w:trPr>
                                <w:trHeight w:val="300"/>
                              </w:trPr>
                              <w:tc>
                                <w:tcPr>
                                  <w:tcW w:w="9206" w:type="dxa"/>
                                  <w:gridSpan w:val="2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ECF3F8"/>
                                  <w:hideMark/>
                                </w:tcPr>
                                <w:p w14:paraId="641C5B41" w14:textId="77777777" w:rsidR="002466FB" w:rsidRPr="00D31277" w:rsidRDefault="002466FB" w:rsidP="0068107B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D31277">
                                    <w:rPr>
                                      <w:rFonts w:ascii="Calibri" w:eastAsia="Calibri" w:hAnsi="Calibri"/>
                                      <w:b/>
                                      <w:bCs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Planlegging av neste møte</w:t>
                                  </w:r>
                                  <w:r w:rsidRPr="00D31277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2466FB" w:rsidRPr="00D31277" w14:paraId="743FB894" w14:textId="77777777" w:rsidTr="00A32538">
                              <w:trPr>
                                <w:trHeight w:val="300"/>
                              </w:trPr>
                              <w:tc>
                                <w:tcPr>
                                  <w:tcW w:w="226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 w:themeFill="background1"/>
                                  <w:hideMark/>
                                </w:tcPr>
                                <w:p w14:paraId="3B29C212" w14:textId="77777777" w:rsidR="002466FB" w:rsidRPr="00D31277" w:rsidRDefault="002466FB" w:rsidP="0068107B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D31277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Deltagere </w:t>
                                  </w:r>
                                </w:p>
                                <w:p w14:paraId="4C070E2C" w14:textId="77777777" w:rsidR="002466FB" w:rsidRPr="00D31277" w:rsidRDefault="002466FB" w:rsidP="0068107B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D31277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Møteleder </w:t>
                                  </w:r>
                                </w:p>
                                <w:p w14:paraId="45B77B76" w14:textId="77777777" w:rsidR="002466FB" w:rsidRPr="00D31277" w:rsidRDefault="002466FB" w:rsidP="0068107B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D31277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Referent </w:t>
                                  </w:r>
                                </w:p>
                              </w:tc>
                              <w:tc>
                                <w:tcPr>
                                  <w:tcW w:w="6946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  <w:hideMark/>
                                </w:tcPr>
                                <w:p w14:paraId="2B0830AA" w14:textId="77777777" w:rsidR="002466FB" w:rsidRPr="00D31277" w:rsidRDefault="002466FB" w:rsidP="0068107B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D31277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2466FB" w:rsidRPr="00D31277" w14:paraId="6A8767A6" w14:textId="77777777" w:rsidTr="00A32538">
                              <w:trPr>
                                <w:trHeight w:val="300"/>
                              </w:trPr>
                              <w:tc>
                                <w:tcPr>
                                  <w:tcW w:w="226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4B990944" w14:textId="77777777" w:rsidR="002466FB" w:rsidRPr="00D31277" w:rsidRDefault="002466FB" w:rsidP="0068107B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D31277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Dato </w:t>
                                  </w:r>
                                </w:p>
                              </w:tc>
                              <w:tc>
                                <w:tcPr>
                                  <w:tcW w:w="6946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</w:tcPr>
                                <w:p w14:paraId="49054726" w14:textId="77777777" w:rsidR="002466FB" w:rsidRPr="00D31277" w:rsidRDefault="002466FB" w:rsidP="0068107B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466FB" w:rsidRPr="00D31277" w14:paraId="392CF2DA" w14:textId="77777777" w:rsidTr="00A32538">
                              <w:trPr>
                                <w:trHeight w:val="300"/>
                              </w:trPr>
                              <w:tc>
                                <w:tcPr>
                                  <w:tcW w:w="226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67A04C41" w14:textId="77777777" w:rsidR="002466FB" w:rsidRPr="00D31277" w:rsidRDefault="002466FB" w:rsidP="0068107B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D31277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Tid </w:t>
                                  </w:r>
                                </w:p>
                              </w:tc>
                              <w:tc>
                                <w:tcPr>
                                  <w:tcW w:w="6946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</w:tcPr>
                                <w:p w14:paraId="0B9A4A9C" w14:textId="77777777" w:rsidR="002466FB" w:rsidRPr="00D31277" w:rsidRDefault="002466FB" w:rsidP="0068107B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466FB" w:rsidRPr="00D31277" w14:paraId="2C8FF16C" w14:textId="77777777" w:rsidTr="00A32538">
                              <w:trPr>
                                <w:trHeight w:val="300"/>
                              </w:trPr>
                              <w:tc>
                                <w:tcPr>
                                  <w:tcW w:w="226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0C6D672C" w14:textId="77777777" w:rsidR="002466FB" w:rsidRPr="00D31277" w:rsidRDefault="002466FB" w:rsidP="0068107B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D31277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Sted </w:t>
                                  </w:r>
                                </w:p>
                              </w:tc>
                              <w:tc>
                                <w:tcPr>
                                  <w:tcW w:w="6946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</w:tcPr>
                                <w:p w14:paraId="5C1BAB85" w14:textId="77777777" w:rsidR="002466FB" w:rsidRPr="00D31277" w:rsidRDefault="002466FB" w:rsidP="0068107B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01B60" w:rsidRPr="00D31277" w14:paraId="4235BE7A" w14:textId="77777777" w:rsidTr="00A32538">
                              <w:trPr>
                                <w:trHeight w:val="300"/>
                              </w:trPr>
                              <w:tc>
                                <w:tcPr>
                                  <w:tcW w:w="226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2C86FCBF" w14:textId="77777777" w:rsidR="00601B60" w:rsidRPr="00D31277" w:rsidRDefault="00601B60" w:rsidP="0068107B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46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</w:tcPr>
                                <w:p w14:paraId="519AFF02" w14:textId="77777777" w:rsidR="00601B60" w:rsidRPr="00D31277" w:rsidRDefault="00601B60" w:rsidP="0068107B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01B60" w:rsidRPr="00D31277" w14:paraId="1F9D5E18" w14:textId="77777777" w:rsidTr="00601B60">
                              <w:trPr>
                                <w:trHeight w:val="300"/>
                              </w:trPr>
                              <w:tc>
                                <w:tcPr>
                                  <w:tcW w:w="9206" w:type="dxa"/>
                                  <w:gridSpan w:val="2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ECF3F8"/>
                                </w:tcPr>
                                <w:p w14:paraId="53D3400C" w14:textId="77777777" w:rsidR="00601B60" w:rsidRPr="00D31277" w:rsidRDefault="00601B60" w:rsidP="00601B60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D31277">
                                    <w:rPr>
                                      <w:rFonts w:ascii="Calibri" w:eastAsia="Calibri" w:hAnsi="Calibri"/>
                                      <w:b/>
                                      <w:bCs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Evaluering</w:t>
                                  </w:r>
                                  <w:r>
                                    <w:rPr>
                                      <w:rFonts w:ascii="Calibri" w:eastAsia="Calibri" w:hAnsi="Calibri"/>
                                      <w:b/>
                                      <w:bCs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 xml:space="preserve"> av møtet</w:t>
                                  </w:r>
                                </w:p>
                                <w:p w14:paraId="0FFAB278" w14:textId="74C83B3D" w:rsidR="00601B60" w:rsidRPr="00D31277" w:rsidRDefault="00601B60" w:rsidP="00601B60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601B60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 xml:space="preserve">Hvis det er behov, kan det avtales at evalueringa tas i etterkant av møtet, </w:t>
                                  </w:r>
                                  <w:proofErr w:type="spellStart"/>
                                  <w:r w:rsidRPr="00601B60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f.eks</w:t>
                                  </w:r>
                                  <w:proofErr w:type="spellEnd"/>
                                  <w:r w:rsidRPr="00601B60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 xml:space="preserve"> ved en telefonsamtale dagen etterpå. Avtal hvem som gjør dette. </w:t>
                                  </w:r>
                                </w:p>
                              </w:tc>
                            </w:tr>
                            <w:tr w:rsidR="00601B60" w:rsidRPr="00D31277" w14:paraId="3E730546" w14:textId="77777777" w:rsidTr="00A32538">
                              <w:trPr>
                                <w:trHeight w:val="300"/>
                              </w:trPr>
                              <w:tc>
                                <w:tcPr>
                                  <w:tcW w:w="226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00A5068B" w14:textId="27804CEF" w:rsidR="00601B60" w:rsidRPr="00D31277" w:rsidRDefault="00601B60" w:rsidP="00601B60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D31277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Hvordan opplevdes dette møtet?</w:t>
                                  </w:r>
                                  <w:r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 xml:space="preserve"> Er det noe som kan endres til neste møte?</w:t>
                                  </w:r>
                                  <w:r w:rsidRPr="00D31277"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6946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FFFFFF"/>
                                </w:tcPr>
                                <w:p w14:paraId="55F8A231" w14:textId="77777777" w:rsidR="00601B60" w:rsidRPr="00D31277" w:rsidRDefault="00601B60" w:rsidP="00601B60">
                                  <w:pPr>
                                    <w:spacing w:after="160" w:line="259" w:lineRule="auto"/>
                                    <w:rPr>
                                      <w:rFonts w:ascii="Calibri" w:eastAsia="Calibri" w:hAnsi="Calibri"/>
                                      <w:noProof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BBD2E65" w14:textId="77777777" w:rsidR="00601B60" w:rsidRDefault="00601B60" w:rsidP="002466FB"/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E45FE8" id="_x0000_s1028" style="position:absolute;margin-left:-5.2pt;margin-top:4.1pt;width:478.5pt;height:342.4pt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" fillcolor="#b3d1e3" stroked="f" strokeweight="1pt">
                <v:textbox style="mso-fit-shape-to-text:t" inset=",3mm,,0">
                  <w:txbxContent>
                    <w:tbl>
                      <w:tblPr>
                        <w:tblW w:w="9206" w:type="dxa"/>
                        <w:tbl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blBorders>
                        <w:tblCellMar>
                          <w:top w:w="57" w:type="dxa"/>
                          <w:left w:w="113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260"/>
                        <w:gridCol w:w="6946"/>
                      </w:tblGrid>
                      <w:tr w:rsidR="002466FB" w:rsidRPr="00D31277" w14:paraId="2EE5A64E" w14:textId="77777777" w:rsidTr="00F30150">
                        <w:trPr>
                          <w:trHeight w:val="300"/>
                        </w:trPr>
                        <w:tc>
                          <w:tcPr>
                            <w:tcW w:w="9206" w:type="dxa"/>
                            <w:gridSpan w:val="2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ECF3F8"/>
                            <w:hideMark/>
                          </w:tcPr>
                          <w:p w14:paraId="641C5B41" w14:textId="77777777" w:rsidR="002466FB" w:rsidRPr="00D31277" w:rsidRDefault="002466FB" w:rsidP="0068107B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31277">
                              <w:rPr>
                                <w:rFonts w:ascii="Calibri" w:eastAsia="Calibri" w:hAnsi="Calibri"/>
                                <w:b/>
                                <w:bCs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Planlegging av neste møte</w:t>
                            </w:r>
                            <w:r w:rsidRPr="00D31277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</w:tr>
                      <w:tr w:rsidR="002466FB" w:rsidRPr="00D31277" w14:paraId="743FB894" w14:textId="77777777" w:rsidTr="00A32538">
                        <w:trPr>
                          <w:trHeight w:val="300"/>
                        </w:trPr>
                        <w:tc>
                          <w:tcPr>
                            <w:tcW w:w="226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 w:themeFill="background1"/>
                            <w:hideMark/>
                          </w:tcPr>
                          <w:p w14:paraId="3B29C212" w14:textId="77777777" w:rsidR="002466FB" w:rsidRPr="00D31277" w:rsidRDefault="002466FB" w:rsidP="0068107B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31277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Deltagere </w:t>
                            </w:r>
                          </w:p>
                          <w:p w14:paraId="4C070E2C" w14:textId="77777777" w:rsidR="002466FB" w:rsidRPr="00D31277" w:rsidRDefault="002466FB" w:rsidP="0068107B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31277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Møteleder </w:t>
                            </w:r>
                          </w:p>
                          <w:p w14:paraId="45B77B76" w14:textId="77777777" w:rsidR="002466FB" w:rsidRPr="00D31277" w:rsidRDefault="002466FB" w:rsidP="0068107B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31277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Referent </w:t>
                            </w:r>
                          </w:p>
                        </w:tc>
                        <w:tc>
                          <w:tcPr>
                            <w:tcW w:w="6946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  <w:hideMark/>
                          </w:tcPr>
                          <w:p w14:paraId="2B0830AA" w14:textId="77777777" w:rsidR="002466FB" w:rsidRPr="00D31277" w:rsidRDefault="002466FB" w:rsidP="0068107B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31277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</w:tr>
                      <w:tr w:rsidR="002466FB" w:rsidRPr="00D31277" w14:paraId="6A8767A6" w14:textId="77777777" w:rsidTr="00A32538">
                        <w:trPr>
                          <w:trHeight w:val="300"/>
                        </w:trPr>
                        <w:tc>
                          <w:tcPr>
                            <w:tcW w:w="226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 w:themeFill="background1"/>
                          </w:tcPr>
                          <w:p w14:paraId="4B990944" w14:textId="77777777" w:rsidR="002466FB" w:rsidRPr="00D31277" w:rsidRDefault="002466FB" w:rsidP="0068107B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31277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Dato </w:t>
                            </w:r>
                          </w:p>
                        </w:tc>
                        <w:tc>
                          <w:tcPr>
                            <w:tcW w:w="6946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</w:tcPr>
                          <w:p w14:paraId="49054726" w14:textId="77777777" w:rsidR="002466FB" w:rsidRPr="00D31277" w:rsidRDefault="002466FB" w:rsidP="0068107B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466FB" w:rsidRPr="00D31277" w14:paraId="392CF2DA" w14:textId="77777777" w:rsidTr="00A32538">
                        <w:trPr>
                          <w:trHeight w:val="300"/>
                        </w:trPr>
                        <w:tc>
                          <w:tcPr>
                            <w:tcW w:w="226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 w:themeFill="background1"/>
                          </w:tcPr>
                          <w:p w14:paraId="67A04C41" w14:textId="77777777" w:rsidR="002466FB" w:rsidRPr="00D31277" w:rsidRDefault="002466FB" w:rsidP="0068107B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31277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Tid </w:t>
                            </w:r>
                          </w:p>
                        </w:tc>
                        <w:tc>
                          <w:tcPr>
                            <w:tcW w:w="6946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</w:tcPr>
                          <w:p w14:paraId="0B9A4A9C" w14:textId="77777777" w:rsidR="002466FB" w:rsidRPr="00D31277" w:rsidRDefault="002466FB" w:rsidP="0068107B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466FB" w:rsidRPr="00D31277" w14:paraId="2C8FF16C" w14:textId="77777777" w:rsidTr="00A32538">
                        <w:trPr>
                          <w:trHeight w:val="300"/>
                        </w:trPr>
                        <w:tc>
                          <w:tcPr>
                            <w:tcW w:w="226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 w:themeFill="background1"/>
                          </w:tcPr>
                          <w:p w14:paraId="0C6D672C" w14:textId="77777777" w:rsidR="002466FB" w:rsidRPr="00D31277" w:rsidRDefault="002466FB" w:rsidP="0068107B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31277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Sted </w:t>
                            </w:r>
                          </w:p>
                        </w:tc>
                        <w:tc>
                          <w:tcPr>
                            <w:tcW w:w="6946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</w:tcPr>
                          <w:p w14:paraId="5C1BAB85" w14:textId="77777777" w:rsidR="002466FB" w:rsidRPr="00D31277" w:rsidRDefault="002466FB" w:rsidP="0068107B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01B60" w:rsidRPr="00D31277" w14:paraId="4235BE7A" w14:textId="77777777" w:rsidTr="00A32538">
                        <w:trPr>
                          <w:trHeight w:val="300"/>
                        </w:trPr>
                        <w:tc>
                          <w:tcPr>
                            <w:tcW w:w="226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 w:themeFill="background1"/>
                          </w:tcPr>
                          <w:p w14:paraId="2C86FCBF" w14:textId="77777777" w:rsidR="00601B60" w:rsidRPr="00D31277" w:rsidRDefault="00601B60" w:rsidP="0068107B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946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</w:tcPr>
                          <w:p w14:paraId="519AFF02" w14:textId="77777777" w:rsidR="00601B60" w:rsidRPr="00D31277" w:rsidRDefault="00601B60" w:rsidP="0068107B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01B60" w:rsidRPr="00D31277" w14:paraId="1F9D5E18" w14:textId="77777777" w:rsidTr="00601B60">
                        <w:trPr>
                          <w:trHeight w:val="300"/>
                        </w:trPr>
                        <w:tc>
                          <w:tcPr>
                            <w:tcW w:w="9206" w:type="dxa"/>
                            <w:gridSpan w:val="2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ECF3F8"/>
                          </w:tcPr>
                          <w:p w14:paraId="53D3400C" w14:textId="77777777" w:rsidR="00601B60" w:rsidRPr="00D31277" w:rsidRDefault="00601B60" w:rsidP="00601B60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31277">
                              <w:rPr>
                                <w:rFonts w:ascii="Calibri" w:eastAsia="Calibri" w:hAnsi="Calibri"/>
                                <w:b/>
                                <w:bCs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Evaluering</w:t>
                            </w: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 xml:space="preserve"> av møtet</w:t>
                            </w:r>
                          </w:p>
                          <w:p w14:paraId="0FFAB278" w14:textId="74C83B3D" w:rsidR="00601B60" w:rsidRPr="00D31277" w:rsidRDefault="00601B60" w:rsidP="00601B60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601B60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 xml:space="preserve">Hvis det er behov, kan det avtales at evalueringa tas i etterkant av møtet, </w:t>
                            </w:r>
                            <w:proofErr w:type="spellStart"/>
                            <w:r w:rsidRPr="00601B60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f.eks</w:t>
                            </w:r>
                            <w:proofErr w:type="spellEnd"/>
                            <w:r w:rsidRPr="00601B60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 xml:space="preserve"> ved en telefonsamtale dagen etterpå. Avtal hvem som gjør dette. </w:t>
                            </w:r>
                          </w:p>
                        </w:tc>
                      </w:tr>
                      <w:tr w:rsidR="00601B60" w:rsidRPr="00D31277" w14:paraId="3E730546" w14:textId="77777777" w:rsidTr="00A32538">
                        <w:trPr>
                          <w:trHeight w:val="300"/>
                        </w:trPr>
                        <w:tc>
                          <w:tcPr>
                            <w:tcW w:w="226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 w:themeFill="background1"/>
                          </w:tcPr>
                          <w:p w14:paraId="00A5068B" w14:textId="27804CEF" w:rsidR="00601B60" w:rsidRPr="00D31277" w:rsidRDefault="00601B60" w:rsidP="00601B60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31277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Hvordan opplevdes dette møtet?</w:t>
                            </w:r>
                            <w:r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 xml:space="preserve"> Er det noe som kan endres til neste møte?</w:t>
                            </w:r>
                            <w:r w:rsidRPr="00D31277"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6946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</w:tcPr>
                          <w:p w14:paraId="55F8A231" w14:textId="77777777" w:rsidR="00601B60" w:rsidRPr="00D31277" w:rsidRDefault="00601B60" w:rsidP="00601B60">
                            <w:pPr>
                              <w:spacing w:after="160" w:line="259" w:lineRule="auto"/>
                              <w:rPr>
                                <w:rFonts w:ascii="Calibri" w:eastAsia="Calibri" w:hAnsi="Calibri"/>
                                <w:noProof w:val="0"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0BBD2E65" w14:textId="77777777" w:rsidR="00601B60" w:rsidRDefault="00601B60" w:rsidP="002466FB"/>
                  </w:txbxContent>
                </v:textbox>
                <w10:wrap anchorx="margin"/>
              </v:rect>
            </w:pict>
          </mc:Fallback>
        </mc:AlternateContent>
      </w:r>
    </w:p>
    <w:p w14:paraId="50104536" w14:textId="77777777" w:rsidR="00F17D93" w:rsidRDefault="00F17D93" w:rsidP="00D31277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</w:p>
    <w:p w14:paraId="6A7BBA0D" w14:textId="77777777" w:rsidR="00F17D93" w:rsidRDefault="00F17D93" w:rsidP="00D31277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</w:p>
    <w:p w14:paraId="5CEAF8D8" w14:textId="77777777" w:rsidR="00F17D93" w:rsidRDefault="00F17D93" w:rsidP="00D31277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</w:p>
    <w:p w14:paraId="26EEF26D" w14:textId="77777777" w:rsidR="00F17D93" w:rsidRDefault="00F17D93" w:rsidP="00D31277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</w:p>
    <w:p w14:paraId="4C7CEE78" w14:textId="77777777" w:rsidR="00F17D93" w:rsidRDefault="00F17D93" w:rsidP="00D31277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</w:p>
    <w:p w14:paraId="671757D6" w14:textId="77777777" w:rsidR="00F17D93" w:rsidRDefault="00F17D93" w:rsidP="00D31277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</w:p>
    <w:p w14:paraId="3D5D3759" w14:textId="77777777" w:rsidR="00F17D93" w:rsidRDefault="00F17D93" w:rsidP="00D31277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</w:p>
    <w:p w14:paraId="618D311E" w14:textId="77777777" w:rsidR="00F17D93" w:rsidRDefault="00F17D93" w:rsidP="00D31277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</w:p>
    <w:p w14:paraId="6A12785C" w14:textId="77777777" w:rsidR="00F17D93" w:rsidRPr="00D31277" w:rsidRDefault="00F17D93" w:rsidP="00D31277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</w:p>
    <w:p w14:paraId="50447BE6" w14:textId="3C0FBE80" w:rsidR="00D31277" w:rsidRPr="00D31277" w:rsidRDefault="00D31277" w:rsidP="00D31277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  <w:r w:rsidRPr="00D31277">
        <w:rPr>
          <w:rFonts w:ascii="Calibri" w:eastAsia="Calibri" w:hAnsi="Calibri"/>
          <w:noProof w:val="0"/>
          <w:color w:val="auto"/>
          <w:sz w:val="20"/>
          <w:szCs w:val="20"/>
        </w:rPr>
        <w:t> </w:t>
      </w:r>
    </w:p>
    <w:p w14:paraId="5F518187" w14:textId="5C273603" w:rsidR="00D31277" w:rsidRPr="00D31277" w:rsidRDefault="00D31277" w:rsidP="00D31277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  <w:r w:rsidRPr="00D31277">
        <w:rPr>
          <w:rFonts w:ascii="Calibri" w:eastAsia="Calibri" w:hAnsi="Calibri"/>
          <w:noProof w:val="0"/>
          <w:color w:val="auto"/>
          <w:sz w:val="20"/>
          <w:szCs w:val="20"/>
        </w:rPr>
        <w:t> </w:t>
      </w:r>
    </w:p>
    <w:p w14:paraId="1B6D779B" w14:textId="0E5464C4" w:rsidR="00D31277" w:rsidRPr="00D31277" w:rsidRDefault="00D31277" w:rsidP="00D31277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  <w:r w:rsidRPr="00D31277">
        <w:rPr>
          <w:rFonts w:ascii="Calibri" w:eastAsia="Calibri" w:hAnsi="Calibri"/>
          <w:noProof w:val="0"/>
          <w:color w:val="auto"/>
          <w:sz w:val="20"/>
          <w:szCs w:val="20"/>
        </w:rPr>
        <w:t> </w:t>
      </w:r>
    </w:p>
    <w:p w14:paraId="240B9A43" w14:textId="6C51FB1C" w:rsidR="00D31277" w:rsidRPr="00D31277" w:rsidRDefault="00D31277" w:rsidP="00D31277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  <w:r w:rsidRPr="00D31277">
        <w:rPr>
          <w:rFonts w:ascii="Calibri" w:eastAsia="Calibri" w:hAnsi="Calibri"/>
          <w:noProof w:val="0"/>
          <w:color w:val="auto"/>
          <w:sz w:val="20"/>
          <w:szCs w:val="20"/>
        </w:rPr>
        <w:t> </w:t>
      </w:r>
    </w:p>
    <w:p w14:paraId="61D7DAEF" w14:textId="0E6FB513" w:rsidR="00D31277" w:rsidRPr="00D31277" w:rsidRDefault="00D31277" w:rsidP="00D31277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  <w:r w:rsidRPr="00D31277">
        <w:rPr>
          <w:rFonts w:ascii="Calibri" w:eastAsia="Calibri" w:hAnsi="Calibri"/>
          <w:noProof w:val="0"/>
          <w:color w:val="auto"/>
          <w:sz w:val="20"/>
          <w:szCs w:val="20"/>
        </w:rPr>
        <w:t> </w:t>
      </w:r>
    </w:p>
    <w:p w14:paraId="30F6E3EF" w14:textId="029A5C44" w:rsidR="00D31277" w:rsidRPr="00D31277" w:rsidRDefault="00D31277" w:rsidP="00D31277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  <w:r w:rsidRPr="00D31277">
        <w:rPr>
          <w:rFonts w:ascii="Calibri" w:eastAsia="Calibri" w:hAnsi="Calibri"/>
          <w:noProof w:val="0"/>
          <w:color w:val="auto"/>
          <w:sz w:val="20"/>
          <w:szCs w:val="20"/>
        </w:rPr>
        <w:t> </w:t>
      </w:r>
    </w:p>
    <w:p w14:paraId="59D22975" w14:textId="0E716755" w:rsidR="001F219B" w:rsidRDefault="001F219B" w:rsidP="00D31277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</w:p>
    <w:p w14:paraId="41A576B6" w14:textId="27D9CB19" w:rsidR="001F219B" w:rsidRDefault="001F219B" w:rsidP="00D31277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</w:p>
    <w:p w14:paraId="2B85E4BF" w14:textId="77777777" w:rsidR="001F219B" w:rsidRDefault="001F219B" w:rsidP="00D31277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</w:p>
    <w:p w14:paraId="3E3AEDAA" w14:textId="77777777" w:rsidR="001F219B" w:rsidRDefault="001F219B" w:rsidP="00D31277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</w:p>
    <w:p w14:paraId="557A1F77" w14:textId="77777777" w:rsidR="001F219B" w:rsidRDefault="001F219B" w:rsidP="00D31277">
      <w:pPr>
        <w:spacing w:after="160" w:line="259" w:lineRule="auto"/>
        <w:rPr>
          <w:rFonts w:ascii="Calibri" w:eastAsia="Calibri" w:hAnsi="Calibri"/>
          <w:noProof w:val="0"/>
          <w:color w:val="auto"/>
          <w:sz w:val="20"/>
          <w:szCs w:val="20"/>
        </w:rPr>
      </w:pPr>
    </w:p>
    <w:p w14:paraId="7E74ADF4" w14:textId="71A283EA" w:rsidR="00311DD4" w:rsidRDefault="00311DD4" w:rsidP="001F219B">
      <w:pPr>
        <w:spacing w:after="160" w:line="259" w:lineRule="auto"/>
      </w:pPr>
    </w:p>
    <w:p w14:paraId="3ABA0720" w14:textId="4C3BCD53" w:rsidR="00293396" w:rsidRDefault="00293396">
      <w:pPr>
        <w:spacing w:after="160" w:line="259" w:lineRule="auto"/>
      </w:pPr>
    </w:p>
    <w:sectPr w:rsidR="00293396" w:rsidSect="008930A7">
      <w:headerReference w:type="default" r:id="rId12"/>
      <w:footerReference w:type="default" r:id="rId13"/>
      <w:headerReference w:type="first" r:id="rId14"/>
      <w:pgSz w:w="11906" w:h="16838" w:code="9"/>
      <w:pgMar w:top="993" w:right="851" w:bottom="1247" w:left="1276" w:header="737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BC670" w14:textId="77777777" w:rsidR="00F6660C" w:rsidRDefault="00F6660C" w:rsidP="005C0D92">
      <w:pPr>
        <w:spacing w:after="0" w:line="240" w:lineRule="auto"/>
      </w:pPr>
      <w:r>
        <w:separator/>
      </w:r>
    </w:p>
  </w:endnote>
  <w:endnote w:type="continuationSeparator" w:id="0">
    <w:p w14:paraId="7431630C" w14:textId="77777777" w:rsidR="00F6660C" w:rsidRDefault="00F6660C" w:rsidP="005C0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023E6" w14:textId="300BB1A3" w:rsidR="0010591B" w:rsidRDefault="0010591B" w:rsidP="0010591B">
    <w:pPr>
      <w:pStyle w:val="Bunntekst"/>
    </w:pPr>
  </w:p>
  <w:p w14:paraId="3BFE06E5" w14:textId="6C7DE0AE" w:rsidR="0010591B" w:rsidRDefault="0010591B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C0BFA" w14:textId="77777777" w:rsidR="00F6660C" w:rsidRDefault="00F6660C" w:rsidP="005C0D92">
      <w:pPr>
        <w:spacing w:after="0" w:line="240" w:lineRule="auto"/>
      </w:pPr>
      <w:r>
        <w:separator/>
      </w:r>
    </w:p>
  </w:footnote>
  <w:footnote w:type="continuationSeparator" w:id="0">
    <w:p w14:paraId="51AD5C9C" w14:textId="77777777" w:rsidR="00F6660C" w:rsidRDefault="00F6660C" w:rsidP="005C0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813DB" w14:textId="4BAA87FD" w:rsidR="005C0D92" w:rsidRPr="007C7034" w:rsidRDefault="00535637" w:rsidP="00F0333C">
    <w:pPr>
      <w:pStyle w:val="Topptekst"/>
      <w:ind w:left="-227" w:right="-227"/>
      <w:jc w:val="right"/>
      <w:rPr>
        <w:caps/>
        <w:color w:val="00629B" w:themeColor="text1"/>
        <w:w w:val="80"/>
        <w:sz w:val="24"/>
      </w:rPr>
    </w:pPr>
    <w:r w:rsidRPr="00C14EC9">
      <w:rPr>
        <w:b/>
        <w:bCs/>
      </w:rPr>
      <w:drawing>
        <wp:anchor distT="0" distB="0" distL="114300" distR="114300" simplePos="0" relativeHeight="251692032" behindDoc="0" locked="0" layoutInCell="1" allowOverlap="1" wp14:anchorId="682FE394" wp14:editId="4967864D">
          <wp:simplePos x="0" y="0"/>
          <wp:positionH relativeFrom="column">
            <wp:posOffset>4848447</wp:posOffset>
          </wp:positionH>
          <wp:positionV relativeFrom="paragraph">
            <wp:posOffset>-276447</wp:posOffset>
          </wp:positionV>
          <wp:extent cx="1033145" cy="596900"/>
          <wp:effectExtent l="0" t="0" r="0" b="0"/>
          <wp:wrapNone/>
          <wp:docPr id="735288148" name="Bilde 13">
            <a:extLst xmlns:a="http://schemas.openxmlformats.org/drawingml/2006/main">
              <a:ext uri="{FF2B5EF4-FFF2-40B4-BE49-F238E27FC236}">
                <a16:creationId xmlns:a16="http://schemas.microsoft.com/office/drawing/2014/main" id="{60F70A2A-55D5-C549-9556-FF007E8C7F0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Bilde 13">
                    <a:extLst>
                      <a:ext uri="{FF2B5EF4-FFF2-40B4-BE49-F238E27FC236}">
                        <a16:creationId xmlns:a16="http://schemas.microsoft.com/office/drawing/2014/main" id="{60F70A2A-55D5-C549-9556-FF007E8C7F0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3145" cy="596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249">
      <w:drawing>
        <wp:anchor distT="0" distB="0" distL="114300" distR="114300" simplePos="0" relativeHeight="251689984" behindDoc="1" locked="0" layoutInCell="1" allowOverlap="1" wp14:anchorId="64D931B0" wp14:editId="31D0F4E1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2520000" cy="907200"/>
          <wp:effectExtent l="0" t="0" r="0" b="7620"/>
          <wp:wrapNone/>
          <wp:docPr id="229815786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000" cy="90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66F5D" w14:textId="3C2B39C1" w:rsidR="005C0D92" w:rsidRDefault="00535637" w:rsidP="002B66AF">
    <w:pPr>
      <w:tabs>
        <w:tab w:val="left" w:pos="705"/>
      </w:tabs>
    </w:pPr>
    <w:r w:rsidRPr="00C14EC9">
      <w:rPr>
        <w:b/>
        <w:bCs/>
      </w:rPr>
      <w:drawing>
        <wp:anchor distT="0" distB="0" distL="114300" distR="114300" simplePos="0" relativeHeight="251694080" behindDoc="0" locked="0" layoutInCell="1" allowOverlap="1" wp14:anchorId="2194C8BC" wp14:editId="117D8FFC">
          <wp:simplePos x="0" y="0"/>
          <wp:positionH relativeFrom="column">
            <wp:posOffset>4827182</wp:posOffset>
          </wp:positionH>
          <wp:positionV relativeFrom="paragraph">
            <wp:posOffset>-276446</wp:posOffset>
          </wp:positionV>
          <wp:extent cx="1033145" cy="596900"/>
          <wp:effectExtent l="0" t="0" r="0" b="0"/>
          <wp:wrapNone/>
          <wp:docPr id="274613412" name="Bilde 13">
            <a:extLst xmlns:a="http://schemas.openxmlformats.org/drawingml/2006/main">
              <a:ext uri="{FF2B5EF4-FFF2-40B4-BE49-F238E27FC236}">
                <a16:creationId xmlns:a16="http://schemas.microsoft.com/office/drawing/2014/main" id="{60F70A2A-55D5-C549-9556-FF007E8C7F0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Bilde 13">
                    <a:extLst>
                      <a:ext uri="{FF2B5EF4-FFF2-40B4-BE49-F238E27FC236}">
                        <a16:creationId xmlns:a16="http://schemas.microsoft.com/office/drawing/2014/main" id="{60F70A2A-55D5-C549-9556-FF007E8C7F0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3145" cy="596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005DF">
      <w:drawing>
        <wp:anchor distT="0" distB="0" distL="114300" distR="114300" simplePos="0" relativeHeight="251681792" behindDoc="1" locked="0" layoutInCell="1" allowOverlap="1" wp14:anchorId="6BC0940D" wp14:editId="787B8ED4">
          <wp:simplePos x="0" y="0"/>
          <wp:positionH relativeFrom="page">
            <wp:align>left</wp:align>
          </wp:positionH>
          <wp:positionV relativeFrom="paragraph">
            <wp:posOffset>-466725</wp:posOffset>
          </wp:positionV>
          <wp:extent cx="2520000" cy="907200"/>
          <wp:effectExtent l="0" t="0" r="0" b="7620"/>
          <wp:wrapNone/>
          <wp:docPr id="1476109039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000" cy="90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7D69">
      <w:rPr>
        <w:lang w:eastAsia="nb-N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17A3C8" wp14:editId="3B2B036C">
              <wp:simplePos x="0" y="0"/>
              <wp:positionH relativeFrom="column">
                <wp:posOffset>-1062990</wp:posOffset>
              </wp:positionH>
              <wp:positionV relativeFrom="paragraph">
                <wp:posOffset>-213995</wp:posOffset>
              </wp:positionV>
              <wp:extent cx="264160" cy="238760"/>
              <wp:effectExtent l="0" t="0" r="21590" b="27940"/>
              <wp:wrapNone/>
              <wp:docPr id="5" name="Rektangel 5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4160" cy="23876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7787C66" id="Rektangel 5" o:spid="_x0000_s1026" style="position:absolute;margin-left:-83.7pt;margin-top:-16.85pt;width:20.8pt;height:18.8pt;z-index:251662336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" fillcolor="#00629b [3204]" strokecolor="#00304d [1604]" strokeweight="1pt"/>
          </w:pict>
        </mc:Fallback>
      </mc:AlternateContent>
    </w:r>
    <w:r w:rsidR="002B66A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0AA2"/>
    <w:multiLevelType w:val="multilevel"/>
    <w:tmpl w:val="3B5CB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A2BD3"/>
    <w:multiLevelType w:val="hybridMultilevel"/>
    <w:tmpl w:val="14881C8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D31E2"/>
    <w:multiLevelType w:val="multilevel"/>
    <w:tmpl w:val="C5EA2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C40AB"/>
    <w:multiLevelType w:val="hybridMultilevel"/>
    <w:tmpl w:val="23DAD3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27BB2"/>
    <w:multiLevelType w:val="multilevel"/>
    <w:tmpl w:val="41E8D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0B3D1B"/>
    <w:multiLevelType w:val="multilevel"/>
    <w:tmpl w:val="DAF6A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5C1799"/>
    <w:multiLevelType w:val="multilevel"/>
    <w:tmpl w:val="E50A5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C95739"/>
    <w:multiLevelType w:val="multilevel"/>
    <w:tmpl w:val="ECA65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D52670"/>
    <w:multiLevelType w:val="multilevel"/>
    <w:tmpl w:val="7CC63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DC2471"/>
    <w:multiLevelType w:val="hybridMultilevel"/>
    <w:tmpl w:val="6660E044"/>
    <w:lvl w:ilvl="0" w:tplc="3ED0312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A3279"/>
    <w:multiLevelType w:val="multilevel"/>
    <w:tmpl w:val="0654F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552B0C"/>
    <w:multiLevelType w:val="hybridMultilevel"/>
    <w:tmpl w:val="290AB0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F3416C"/>
    <w:multiLevelType w:val="hybridMultilevel"/>
    <w:tmpl w:val="32F8B336"/>
    <w:lvl w:ilvl="0" w:tplc="3ED0312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D2726"/>
    <w:multiLevelType w:val="multilevel"/>
    <w:tmpl w:val="2CF88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923915"/>
    <w:multiLevelType w:val="multilevel"/>
    <w:tmpl w:val="3058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F55EBA"/>
    <w:multiLevelType w:val="hybridMultilevel"/>
    <w:tmpl w:val="DD941E98"/>
    <w:lvl w:ilvl="0" w:tplc="3ED0312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2C198A"/>
    <w:multiLevelType w:val="multilevel"/>
    <w:tmpl w:val="00FAD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AE509A"/>
    <w:multiLevelType w:val="hybridMultilevel"/>
    <w:tmpl w:val="88E653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C274AB"/>
    <w:multiLevelType w:val="multilevel"/>
    <w:tmpl w:val="23D27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68580F"/>
    <w:multiLevelType w:val="multilevel"/>
    <w:tmpl w:val="06042E5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728B1FE2"/>
    <w:multiLevelType w:val="multilevel"/>
    <w:tmpl w:val="A5960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0D1927"/>
    <w:multiLevelType w:val="multilevel"/>
    <w:tmpl w:val="5F606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BB6512"/>
    <w:multiLevelType w:val="multilevel"/>
    <w:tmpl w:val="72B62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055710"/>
    <w:multiLevelType w:val="hybridMultilevel"/>
    <w:tmpl w:val="C3FC0B7A"/>
    <w:lvl w:ilvl="0" w:tplc="58087FA8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109" w:hanging="360"/>
      </w:pPr>
    </w:lvl>
    <w:lvl w:ilvl="2" w:tplc="0414001B" w:tentative="1">
      <w:start w:val="1"/>
      <w:numFmt w:val="lowerRoman"/>
      <w:lvlText w:val="%3."/>
      <w:lvlJc w:val="right"/>
      <w:pPr>
        <w:ind w:left="1829" w:hanging="180"/>
      </w:pPr>
    </w:lvl>
    <w:lvl w:ilvl="3" w:tplc="0414000F" w:tentative="1">
      <w:start w:val="1"/>
      <w:numFmt w:val="decimal"/>
      <w:lvlText w:val="%4."/>
      <w:lvlJc w:val="left"/>
      <w:pPr>
        <w:ind w:left="2549" w:hanging="360"/>
      </w:pPr>
    </w:lvl>
    <w:lvl w:ilvl="4" w:tplc="04140019" w:tentative="1">
      <w:start w:val="1"/>
      <w:numFmt w:val="lowerLetter"/>
      <w:lvlText w:val="%5."/>
      <w:lvlJc w:val="left"/>
      <w:pPr>
        <w:ind w:left="3269" w:hanging="360"/>
      </w:pPr>
    </w:lvl>
    <w:lvl w:ilvl="5" w:tplc="0414001B" w:tentative="1">
      <w:start w:val="1"/>
      <w:numFmt w:val="lowerRoman"/>
      <w:lvlText w:val="%6."/>
      <w:lvlJc w:val="right"/>
      <w:pPr>
        <w:ind w:left="3989" w:hanging="180"/>
      </w:pPr>
    </w:lvl>
    <w:lvl w:ilvl="6" w:tplc="0414000F" w:tentative="1">
      <w:start w:val="1"/>
      <w:numFmt w:val="decimal"/>
      <w:lvlText w:val="%7."/>
      <w:lvlJc w:val="left"/>
      <w:pPr>
        <w:ind w:left="4709" w:hanging="360"/>
      </w:pPr>
    </w:lvl>
    <w:lvl w:ilvl="7" w:tplc="04140019" w:tentative="1">
      <w:start w:val="1"/>
      <w:numFmt w:val="lowerLetter"/>
      <w:lvlText w:val="%8."/>
      <w:lvlJc w:val="left"/>
      <w:pPr>
        <w:ind w:left="5429" w:hanging="360"/>
      </w:pPr>
    </w:lvl>
    <w:lvl w:ilvl="8" w:tplc="0414001B" w:tentative="1">
      <w:start w:val="1"/>
      <w:numFmt w:val="lowerRoman"/>
      <w:lvlText w:val="%9."/>
      <w:lvlJc w:val="right"/>
      <w:pPr>
        <w:ind w:left="6149" w:hanging="180"/>
      </w:pPr>
    </w:lvl>
  </w:abstractNum>
  <w:num w:numId="1" w16cid:durableId="869416742">
    <w:abstractNumId w:val="19"/>
  </w:num>
  <w:num w:numId="2" w16cid:durableId="311373481">
    <w:abstractNumId w:val="19"/>
  </w:num>
  <w:num w:numId="3" w16cid:durableId="70782663">
    <w:abstractNumId w:val="19"/>
  </w:num>
  <w:num w:numId="4" w16cid:durableId="423573020">
    <w:abstractNumId w:val="19"/>
  </w:num>
  <w:num w:numId="5" w16cid:durableId="854491047">
    <w:abstractNumId w:val="19"/>
  </w:num>
  <w:num w:numId="6" w16cid:durableId="763068194">
    <w:abstractNumId w:val="1"/>
  </w:num>
  <w:num w:numId="7" w16cid:durableId="1951357431">
    <w:abstractNumId w:val="17"/>
  </w:num>
  <w:num w:numId="8" w16cid:durableId="780029481">
    <w:abstractNumId w:val="11"/>
  </w:num>
  <w:num w:numId="9" w16cid:durableId="1018508463">
    <w:abstractNumId w:val="3"/>
  </w:num>
  <w:num w:numId="10" w16cid:durableId="1310479325">
    <w:abstractNumId w:val="10"/>
  </w:num>
  <w:num w:numId="11" w16cid:durableId="1481461898">
    <w:abstractNumId w:val="7"/>
  </w:num>
  <w:num w:numId="12" w16cid:durableId="1323195669">
    <w:abstractNumId w:val="22"/>
  </w:num>
  <w:num w:numId="13" w16cid:durableId="796487055">
    <w:abstractNumId w:val="13"/>
  </w:num>
  <w:num w:numId="14" w16cid:durableId="564873860">
    <w:abstractNumId w:val="18"/>
  </w:num>
  <w:num w:numId="15" w16cid:durableId="1915310905">
    <w:abstractNumId w:val="0"/>
  </w:num>
  <w:num w:numId="16" w16cid:durableId="664625466">
    <w:abstractNumId w:val="4"/>
  </w:num>
  <w:num w:numId="17" w16cid:durableId="1527795909">
    <w:abstractNumId w:val="14"/>
  </w:num>
  <w:num w:numId="18" w16cid:durableId="1386640448">
    <w:abstractNumId w:val="16"/>
  </w:num>
  <w:num w:numId="19" w16cid:durableId="479885135">
    <w:abstractNumId w:val="5"/>
  </w:num>
  <w:num w:numId="20" w16cid:durableId="1588612141">
    <w:abstractNumId w:val="20"/>
  </w:num>
  <w:num w:numId="21" w16cid:durableId="1632906279">
    <w:abstractNumId w:val="8"/>
  </w:num>
  <w:num w:numId="22" w16cid:durableId="499276542">
    <w:abstractNumId w:val="6"/>
  </w:num>
  <w:num w:numId="23" w16cid:durableId="1179272262">
    <w:abstractNumId w:val="2"/>
  </w:num>
  <w:num w:numId="24" w16cid:durableId="1386760001">
    <w:abstractNumId w:val="21"/>
  </w:num>
  <w:num w:numId="25" w16cid:durableId="625085291">
    <w:abstractNumId w:val="23"/>
  </w:num>
  <w:num w:numId="26" w16cid:durableId="778840090">
    <w:abstractNumId w:val="9"/>
  </w:num>
  <w:num w:numId="27" w16cid:durableId="1620409848">
    <w:abstractNumId w:val="15"/>
  </w:num>
  <w:num w:numId="28" w16cid:durableId="1672135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336"/>
    <w:rsid w:val="000236D2"/>
    <w:rsid w:val="0002757B"/>
    <w:rsid w:val="0003306E"/>
    <w:rsid w:val="0004015A"/>
    <w:rsid w:val="00041D40"/>
    <w:rsid w:val="00077588"/>
    <w:rsid w:val="000854F9"/>
    <w:rsid w:val="000866A8"/>
    <w:rsid w:val="000A2520"/>
    <w:rsid w:val="000C23C0"/>
    <w:rsid w:val="000E183D"/>
    <w:rsid w:val="0010538B"/>
    <w:rsid w:val="0010591B"/>
    <w:rsid w:val="0011768D"/>
    <w:rsid w:val="00120C67"/>
    <w:rsid w:val="001321A4"/>
    <w:rsid w:val="00135CEA"/>
    <w:rsid w:val="00142F92"/>
    <w:rsid w:val="0016031E"/>
    <w:rsid w:val="00170BC7"/>
    <w:rsid w:val="00176CA5"/>
    <w:rsid w:val="00190310"/>
    <w:rsid w:val="00191A62"/>
    <w:rsid w:val="001A0CBA"/>
    <w:rsid w:val="001A1FA4"/>
    <w:rsid w:val="001B044D"/>
    <w:rsid w:val="001B3BDF"/>
    <w:rsid w:val="001E6E59"/>
    <w:rsid w:val="001F219B"/>
    <w:rsid w:val="001F2268"/>
    <w:rsid w:val="0020298F"/>
    <w:rsid w:val="00204E5F"/>
    <w:rsid w:val="00221EAA"/>
    <w:rsid w:val="00224E9E"/>
    <w:rsid w:val="00231E74"/>
    <w:rsid w:val="002466FB"/>
    <w:rsid w:val="00264E7A"/>
    <w:rsid w:val="0026784C"/>
    <w:rsid w:val="00274D8B"/>
    <w:rsid w:val="00276EEE"/>
    <w:rsid w:val="0028221E"/>
    <w:rsid w:val="002859EB"/>
    <w:rsid w:val="00293396"/>
    <w:rsid w:val="002A3EEC"/>
    <w:rsid w:val="002A43C8"/>
    <w:rsid w:val="002B1F12"/>
    <w:rsid w:val="002B66AF"/>
    <w:rsid w:val="0030670B"/>
    <w:rsid w:val="00311DD4"/>
    <w:rsid w:val="0034087F"/>
    <w:rsid w:val="00347C7B"/>
    <w:rsid w:val="00354A1F"/>
    <w:rsid w:val="003575BC"/>
    <w:rsid w:val="00370D18"/>
    <w:rsid w:val="003815F6"/>
    <w:rsid w:val="00387336"/>
    <w:rsid w:val="003966BD"/>
    <w:rsid w:val="00397DC3"/>
    <w:rsid w:val="003B578D"/>
    <w:rsid w:val="003C4FBB"/>
    <w:rsid w:val="003E692A"/>
    <w:rsid w:val="0043303A"/>
    <w:rsid w:val="0048239E"/>
    <w:rsid w:val="004C2986"/>
    <w:rsid w:val="004C41A7"/>
    <w:rsid w:val="004E1733"/>
    <w:rsid w:val="004F51D7"/>
    <w:rsid w:val="00531387"/>
    <w:rsid w:val="00535637"/>
    <w:rsid w:val="00537AC3"/>
    <w:rsid w:val="005470CA"/>
    <w:rsid w:val="0055082C"/>
    <w:rsid w:val="00550BE9"/>
    <w:rsid w:val="005607DF"/>
    <w:rsid w:val="00565C60"/>
    <w:rsid w:val="005773A9"/>
    <w:rsid w:val="00592C00"/>
    <w:rsid w:val="005A60AC"/>
    <w:rsid w:val="005C0D92"/>
    <w:rsid w:val="005D06EE"/>
    <w:rsid w:val="005D5C95"/>
    <w:rsid w:val="005E65A8"/>
    <w:rsid w:val="005F32D1"/>
    <w:rsid w:val="0060017E"/>
    <w:rsid w:val="006005DF"/>
    <w:rsid w:val="0060164B"/>
    <w:rsid w:val="00601B60"/>
    <w:rsid w:val="006031BD"/>
    <w:rsid w:val="00603533"/>
    <w:rsid w:val="00603EE5"/>
    <w:rsid w:val="0060406E"/>
    <w:rsid w:val="00613178"/>
    <w:rsid w:val="00623B01"/>
    <w:rsid w:val="0063315F"/>
    <w:rsid w:val="006335A2"/>
    <w:rsid w:val="00654E7D"/>
    <w:rsid w:val="006630FD"/>
    <w:rsid w:val="00667372"/>
    <w:rsid w:val="00680D6D"/>
    <w:rsid w:val="0068107B"/>
    <w:rsid w:val="006833A8"/>
    <w:rsid w:val="006C6287"/>
    <w:rsid w:val="00702AD1"/>
    <w:rsid w:val="00716399"/>
    <w:rsid w:val="00730A91"/>
    <w:rsid w:val="00745B21"/>
    <w:rsid w:val="00780E05"/>
    <w:rsid w:val="00785DEC"/>
    <w:rsid w:val="0079155E"/>
    <w:rsid w:val="00793AE8"/>
    <w:rsid w:val="00794DF2"/>
    <w:rsid w:val="0079515A"/>
    <w:rsid w:val="007A1047"/>
    <w:rsid w:val="007B395E"/>
    <w:rsid w:val="007C7034"/>
    <w:rsid w:val="007D5B6E"/>
    <w:rsid w:val="007F405F"/>
    <w:rsid w:val="00810A7C"/>
    <w:rsid w:val="00847CBB"/>
    <w:rsid w:val="00850EE0"/>
    <w:rsid w:val="0086526D"/>
    <w:rsid w:val="00876AF0"/>
    <w:rsid w:val="00886841"/>
    <w:rsid w:val="008930A7"/>
    <w:rsid w:val="008965FF"/>
    <w:rsid w:val="008A06C7"/>
    <w:rsid w:val="008A5FF6"/>
    <w:rsid w:val="008B0017"/>
    <w:rsid w:val="008B2249"/>
    <w:rsid w:val="008B5459"/>
    <w:rsid w:val="008C0284"/>
    <w:rsid w:val="008D341A"/>
    <w:rsid w:val="008E3D78"/>
    <w:rsid w:val="00912458"/>
    <w:rsid w:val="009159E7"/>
    <w:rsid w:val="009212F5"/>
    <w:rsid w:val="00937289"/>
    <w:rsid w:val="009461ED"/>
    <w:rsid w:val="00957E7C"/>
    <w:rsid w:val="00960BD7"/>
    <w:rsid w:val="009727F3"/>
    <w:rsid w:val="00993085"/>
    <w:rsid w:val="009962C5"/>
    <w:rsid w:val="00996EE3"/>
    <w:rsid w:val="009B1F3E"/>
    <w:rsid w:val="009B74FB"/>
    <w:rsid w:val="009C2F8F"/>
    <w:rsid w:val="009C78D3"/>
    <w:rsid w:val="009D1A0B"/>
    <w:rsid w:val="009D651F"/>
    <w:rsid w:val="009E0FE5"/>
    <w:rsid w:val="00A02786"/>
    <w:rsid w:val="00A04C0E"/>
    <w:rsid w:val="00A1078B"/>
    <w:rsid w:val="00A1534A"/>
    <w:rsid w:val="00A24DFD"/>
    <w:rsid w:val="00A25062"/>
    <w:rsid w:val="00A32538"/>
    <w:rsid w:val="00A338AA"/>
    <w:rsid w:val="00A43490"/>
    <w:rsid w:val="00A526CD"/>
    <w:rsid w:val="00A5697E"/>
    <w:rsid w:val="00A67262"/>
    <w:rsid w:val="00A7018B"/>
    <w:rsid w:val="00A70DA2"/>
    <w:rsid w:val="00A92C33"/>
    <w:rsid w:val="00A9673D"/>
    <w:rsid w:val="00AB10E2"/>
    <w:rsid w:val="00AB53EE"/>
    <w:rsid w:val="00AE0FCA"/>
    <w:rsid w:val="00AE4AAF"/>
    <w:rsid w:val="00AF543C"/>
    <w:rsid w:val="00B20D23"/>
    <w:rsid w:val="00B375A7"/>
    <w:rsid w:val="00B46CD0"/>
    <w:rsid w:val="00B5432F"/>
    <w:rsid w:val="00B54C06"/>
    <w:rsid w:val="00B5505B"/>
    <w:rsid w:val="00B57D4C"/>
    <w:rsid w:val="00B57EC9"/>
    <w:rsid w:val="00B91491"/>
    <w:rsid w:val="00BC130D"/>
    <w:rsid w:val="00BD2DC5"/>
    <w:rsid w:val="00BE7A0B"/>
    <w:rsid w:val="00C06E01"/>
    <w:rsid w:val="00C555F1"/>
    <w:rsid w:val="00C56C63"/>
    <w:rsid w:val="00C61663"/>
    <w:rsid w:val="00C61B2E"/>
    <w:rsid w:val="00C9347D"/>
    <w:rsid w:val="00C9467A"/>
    <w:rsid w:val="00CB20E4"/>
    <w:rsid w:val="00CD3D4F"/>
    <w:rsid w:val="00CD54AB"/>
    <w:rsid w:val="00CE3669"/>
    <w:rsid w:val="00D31277"/>
    <w:rsid w:val="00D3492C"/>
    <w:rsid w:val="00D35273"/>
    <w:rsid w:val="00D43063"/>
    <w:rsid w:val="00D439DF"/>
    <w:rsid w:val="00D62D6D"/>
    <w:rsid w:val="00D81DF1"/>
    <w:rsid w:val="00D824FA"/>
    <w:rsid w:val="00D95ACA"/>
    <w:rsid w:val="00DA7E02"/>
    <w:rsid w:val="00DC4207"/>
    <w:rsid w:val="00DC5956"/>
    <w:rsid w:val="00DC6839"/>
    <w:rsid w:val="00DC7B2A"/>
    <w:rsid w:val="00DD30A3"/>
    <w:rsid w:val="00DE19C2"/>
    <w:rsid w:val="00DF7489"/>
    <w:rsid w:val="00DF74A4"/>
    <w:rsid w:val="00E03D07"/>
    <w:rsid w:val="00E0702D"/>
    <w:rsid w:val="00E07D69"/>
    <w:rsid w:val="00E242C5"/>
    <w:rsid w:val="00E31210"/>
    <w:rsid w:val="00E418E7"/>
    <w:rsid w:val="00E41A21"/>
    <w:rsid w:val="00E53F1F"/>
    <w:rsid w:val="00E5470D"/>
    <w:rsid w:val="00E57D0B"/>
    <w:rsid w:val="00E66087"/>
    <w:rsid w:val="00E701FE"/>
    <w:rsid w:val="00E7347A"/>
    <w:rsid w:val="00E770E4"/>
    <w:rsid w:val="00E862D4"/>
    <w:rsid w:val="00E903FA"/>
    <w:rsid w:val="00E9370A"/>
    <w:rsid w:val="00E93EE5"/>
    <w:rsid w:val="00EA7151"/>
    <w:rsid w:val="00EB742C"/>
    <w:rsid w:val="00EB77C6"/>
    <w:rsid w:val="00EE0652"/>
    <w:rsid w:val="00F0333C"/>
    <w:rsid w:val="00F13D36"/>
    <w:rsid w:val="00F16022"/>
    <w:rsid w:val="00F17D93"/>
    <w:rsid w:val="00F23271"/>
    <w:rsid w:val="00F25A21"/>
    <w:rsid w:val="00F33DCE"/>
    <w:rsid w:val="00F409D9"/>
    <w:rsid w:val="00F558B6"/>
    <w:rsid w:val="00F6660C"/>
    <w:rsid w:val="00F737E8"/>
    <w:rsid w:val="00F932C1"/>
    <w:rsid w:val="00F95FA1"/>
    <w:rsid w:val="00F965C0"/>
    <w:rsid w:val="00FB0815"/>
    <w:rsid w:val="00FB7725"/>
    <w:rsid w:val="00FC338A"/>
    <w:rsid w:val="00FC78C1"/>
    <w:rsid w:val="00FF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1824E2"/>
  <w15:docId w15:val="{1AAE7891-BB29-4F62-8FB1-B4346D028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459"/>
    <w:pPr>
      <w:spacing w:after="220" w:line="264" w:lineRule="auto"/>
    </w:pPr>
    <w:rPr>
      <w:rFonts w:ascii="Arial" w:hAnsi="Arial" w:cs="Arial"/>
      <w:noProof/>
      <w:color w:val="171717" w:themeColor="background2" w:themeShade="1A"/>
    </w:rPr>
  </w:style>
  <w:style w:type="paragraph" w:styleId="Overskrift1">
    <w:name w:val="heading 1"/>
    <w:basedOn w:val="Normal"/>
    <w:next w:val="Normal"/>
    <w:link w:val="Overskrift1Tegn"/>
    <w:uiPriority w:val="2"/>
    <w:qFormat/>
    <w:rsid w:val="008A5FF6"/>
    <w:pPr>
      <w:keepNext/>
      <w:keepLines/>
      <w:spacing w:before="600" w:after="40"/>
      <w:outlineLvl w:val="0"/>
    </w:pPr>
    <w:rPr>
      <w:rFonts w:eastAsia="Calibri"/>
      <w:b/>
      <w:caps/>
      <w:color w:val="00629B"/>
      <w:w w:val="80"/>
      <w:sz w:val="36"/>
      <w:lang w:eastAsia="nb-NO"/>
    </w:rPr>
  </w:style>
  <w:style w:type="paragraph" w:styleId="Overskrift2">
    <w:name w:val="heading 2"/>
    <w:basedOn w:val="Normal"/>
    <w:next w:val="Normal"/>
    <w:link w:val="Overskrift2Tegn"/>
    <w:uiPriority w:val="2"/>
    <w:qFormat/>
    <w:rsid w:val="008A5FF6"/>
    <w:pPr>
      <w:keepNext/>
      <w:keepLines/>
      <w:spacing w:before="360" w:after="40"/>
      <w:outlineLvl w:val="1"/>
    </w:pPr>
    <w:rPr>
      <w:rFonts w:eastAsia="Calibri" w:cs="Calibri"/>
      <w:b/>
      <w:caps/>
      <w:color w:val="181717"/>
      <w:w w:val="80"/>
      <w:sz w:val="28"/>
      <w:lang w:eastAsia="nb-NO"/>
    </w:rPr>
  </w:style>
  <w:style w:type="paragraph" w:styleId="Overskrift3">
    <w:name w:val="heading 3"/>
    <w:basedOn w:val="Normal"/>
    <w:next w:val="Normal"/>
    <w:link w:val="Overskrift3Tegn"/>
    <w:uiPriority w:val="2"/>
    <w:qFormat/>
    <w:rsid w:val="008A5FF6"/>
    <w:pPr>
      <w:keepNext/>
      <w:keepLines/>
      <w:spacing w:before="200" w:after="0"/>
      <w:outlineLvl w:val="2"/>
    </w:pPr>
    <w:rPr>
      <w:rFonts w:eastAsiaTheme="majorEastAsia"/>
      <w:b/>
      <w:color w:val="767171" w:themeColor="background2" w:themeShade="80"/>
      <w:szCs w:val="24"/>
      <w:lang w:eastAsia="nb-NO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A5FF6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004974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A5FF6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00304D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A5FF6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04D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A5FF6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0083D1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A5FF6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0083D1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5C0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C0D92"/>
  </w:style>
  <w:style w:type="paragraph" w:styleId="Bunntekst">
    <w:name w:val="footer"/>
    <w:basedOn w:val="Normal"/>
    <w:link w:val="BunntekstTegn"/>
    <w:uiPriority w:val="99"/>
    <w:unhideWhenUsed/>
    <w:rsid w:val="005C0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C0D92"/>
  </w:style>
  <w:style w:type="paragraph" w:styleId="Tittel">
    <w:name w:val="Title"/>
    <w:basedOn w:val="Normal"/>
    <w:next w:val="Normal"/>
    <w:link w:val="TittelTegn"/>
    <w:uiPriority w:val="3"/>
    <w:qFormat/>
    <w:rsid w:val="008A5FF6"/>
    <w:pPr>
      <w:spacing w:before="2040" w:after="0" w:line="240" w:lineRule="auto"/>
      <w:contextualSpacing/>
    </w:pPr>
    <w:rPr>
      <w:rFonts w:eastAsiaTheme="majorEastAsia" w:cstheme="majorBidi"/>
      <w:b/>
      <w:bCs/>
      <w:caps/>
      <w:color w:val="00629B" w:themeColor="text1"/>
      <w:w w:val="80"/>
      <w:sz w:val="56"/>
      <w:szCs w:val="60"/>
    </w:rPr>
  </w:style>
  <w:style w:type="character" w:customStyle="1" w:styleId="TittelTegn">
    <w:name w:val="Tittel Tegn"/>
    <w:basedOn w:val="Standardskriftforavsnitt"/>
    <w:link w:val="Tittel"/>
    <w:uiPriority w:val="3"/>
    <w:rsid w:val="008A5FF6"/>
    <w:rPr>
      <w:rFonts w:ascii="Arial" w:eastAsiaTheme="majorEastAsia" w:hAnsi="Arial" w:cstheme="majorBidi"/>
      <w:b/>
      <w:bCs/>
      <w:caps/>
      <w:noProof/>
      <w:color w:val="00629B" w:themeColor="text1"/>
      <w:w w:val="80"/>
      <w:sz w:val="56"/>
      <w:szCs w:val="60"/>
    </w:rPr>
  </w:style>
  <w:style w:type="paragraph" w:styleId="Undertittel">
    <w:name w:val="Subtitle"/>
    <w:basedOn w:val="Normal"/>
    <w:next w:val="Normal"/>
    <w:link w:val="UndertittelTegn"/>
    <w:uiPriority w:val="3"/>
    <w:qFormat/>
    <w:rsid w:val="008A5FF6"/>
    <w:pPr>
      <w:numPr>
        <w:ilvl w:val="1"/>
      </w:numPr>
    </w:pPr>
    <w:rPr>
      <w:rFonts w:eastAsiaTheme="majorEastAsia" w:cstheme="majorBidi"/>
      <w:bCs/>
      <w:caps/>
      <w:color w:val="00629B" w:themeColor="text1"/>
      <w:w w:val="80"/>
      <w:sz w:val="32"/>
      <w:szCs w:val="26"/>
    </w:rPr>
  </w:style>
  <w:style w:type="character" w:customStyle="1" w:styleId="UndertittelTegn">
    <w:name w:val="Undertittel Tegn"/>
    <w:basedOn w:val="Standardskriftforavsnitt"/>
    <w:link w:val="Undertittel"/>
    <w:uiPriority w:val="3"/>
    <w:rsid w:val="008A5FF6"/>
    <w:rPr>
      <w:rFonts w:ascii="Arial" w:eastAsiaTheme="majorEastAsia" w:hAnsi="Arial" w:cstheme="majorBidi"/>
      <w:bCs/>
      <w:caps/>
      <w:noProof/>
      <w:color w:val="00629B" w:themeColor="text1"/>
      <w:w w:val="80"/>
      <w:sz w:val="32"/>
      <w:szCs w:val="26"/>
    </w:rPr>
  </w:style>
  <w:style w:type="paragraph" w:customStyle="1" w:styleId="LitenNormal">
    <w:name w:val="Liten Normal"/>
    <w:basedOn w:val="Normal"/>
    <w:link w:val="LitenNormalTegn"/>
    <w:uiPriority w:val="1"/>
    <w:qFormat/>
    <w:rsid w:val="008A5FF6"/>
    <w:pPr>
      <w:spacing w:after="245"/>
    </w:pPr>
    <w:rPr>
      <w:noProof w:val="0"/>
      <w:sz w:val="18"/>
    </w:rPr>
  </w:style>
  <w:style w:type="character" w:customStyle="1" w:styleId="LitenNormalTegn">
    <w:name w:val="Liten Normal Tegn"/>
    <w:basedOn w:val="Standardskriftforavsnitt"/>
    <w:link w:val="LitenNormal"/>
    <w:uiPriority w:val="1"/>
    <w:rsid w:val="008A5FF6"/>
    <w:rPr>
      <w:rFonts w:ascii="Arial" w:hAnsi="Arial" w:cs="Arial"/>
      <w:sz w:val="18"/>
    </w:rPr>
  </w:style>
  <w:style w:type="paragraph" w:customStyle="1" w:styleId="Dokumentdel">
    <w:name w:val="Dokumentdel"/>
    <w:basedOn w:val="Normal"/>
    <w:link w:val="DokumentdelTegn"/>
    <w:uiPriority w:val="4"/>
    <w:qFormat/>
    <w:rsid w:val="008A5FF6"/>
    <w:pPr>
      <w:spacing w:after="397"/>
    </w:pPr>
    <w:rPr>
      <w:b/>
      <w:caps/>
      <w:noProof w:val="0"/>
      <w:color w:val="00629B"/>
      <w:w w:val="80"/>
      <w:sz w:val="36"/>
      <w:szCs w:val="32"/>
    </w:rPr>
  </w:style>
  <w:style w:type="character" w:customStyle="1" w:styleId="DokumentdelTegn">
    <w:name w:val="Dokumentdel Tegn"/>
    <w:basedOn w:val="Standardskriftforavsnitt"/>
    <w:link w:val="Dokumentdel"/>
    <w:uiPriority w:val="4"/>
    <w:rsid w:val="008A5FF6"/>
    <w:rPr>
      <w:rFonts w:ascii="Arial" w:hAnsi="Arial" w:cs="Arial"/>
      <w:b/>
      <w:caps/>
      <w:color w:val="00629B"/>
      <w:w w:val="80"/>
      <w:sz w:val="36"/>
      <w:szCs w:val="32"/>
    </w:rPr>
  </w:style>
  <w:style w:type="character" w:customStyle="1" w:styleId="Sidereferanser">
    <w:name w:val="Sidereferanser"/>
    <w:uiPriority w:val="4"/>
    <w:qFormat/>
    <w:rsid w:val="008A5FF6"/>
    <w:rPr>
      <w:b/>
      <w:noProof/>
      <w:color w:val="00638F"/>
      <w:w w:val="90"/>
      <w:sz w:val="24"/>
    </w:rPr>
  </w:style>
  <w:style w:type="paragraph" w:customStyle="1" w:styleId="Overskrift1msideskift">
    <w:name w:val="Overskrift 1 m/sideskift"/>
    <w:basedOn w:val="Overskrift1"/>
    <w:next w:val="Normal"/>
    <w:link w:val="Overskrift1msideskiftTegn"/>
    <w:uiPriority w:val="3"/>
    <w:qFormat/>
    <w:rsid w:val="008A5FF6"/>
    <w:pPr>
      <w:pageBreakBefore/>
    </w:pPr>
  </w:style>
  <w:style w:type="character" w:customStyle="1" w:styleId="Overskrift1msideskiftTegn">
    <w:name w:val="Overskrift 1 m/sideskift Tegn"/>
    <w:basedOn w:val="Overskrift1Tegn"/>
    <w:link w:val="Overskrift1msideskift"/>
    <w:uiPriority w:val="3"/>
    <w:rsid w:val="008A5FF6"/>
    <w:rPr>
      <w:rFonts w:ascii="Arial" w:eastAsia="Calibri" w:hAnsi="Arial" w:cs="Arial"/>
      <w:b/>
      <w:caps/>
      <w:noProof/>
      <w:color w:val="00629B"/>
      <w:w w:val="80"/>
      <w:sz w:val="36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2"/>
    <w:rsid w:val="008A5FF6"/>
    <w:rPr>
      <w:rFonts w:ascii="Arial" w:eastAsia="Calibri" w:hAnsi="Arial" w:cs="Arial"/>
      <w:b/>
      <w:caps/>
      <w:noProof/>
      <w:color w:val="00629B"/>
      <w:w w:val="80"/>
      <w:sz w:val="36"/>
      <w:lang w:eastAsia="nb-NO"/>
    </w:rPr>
  </w:style>
  <w:style w:type="paragraph" w:customStyle="1" w:styleId="Tabelltekst">
    <w:name w:val="Tabelltekst"/>
    <w:basedOn w:val="Normal"/>
    <w:link w:val="TabelltekstTegn"/>
    <w:uiPriority w:val="3"/>
    <w:qFormat/>
    <w:rsid w:val="008A5FF6"/>
    <w:pPr>
      <w:spacing w:before="40" w:after="40"/>
    </w:pPr>
  </w:style>
  <w:style w:type="character" w:customStyle="1" w:styleId="TabelltekstTegn">
    <w:name w:val="Tabelltekst Tegn"/>
    <w:basedOn w:val="Standardskriftforavsnitt"/>
    <w:link w:val="Tabelltekst"/>
    <w:uiPriority w:val="3"/>
    <w:rsid w:val="008A5FF6"/>
    <w:rPr>
      <w:rFonts w:ascii="Arial" w:hAnsi="Arial" w:cs="Arial"/>
      <w:noProof/>
    </w:rPr>
  </w:style>
  <w:style w:type="character" w:customStyle="1" w:styleId="Overskrift2Tegn">
    <w:name w:val="Overskrift 2 Tegn"/>
    <w:basedOn w:val="Standardskriftforavsnitt"/>
    <w:link w:val="Overskrift2"/>
    <w:uiPriority w:val="2"/>
    <w:rsid w:val="008A5FF6"/>
    <w:rPr>
      <w:rFonts w:ascii="Arial" w:eastAsia="Calibri" w:hAnsi="Arial" w:cs="Calibri"/>
      <w:b/>
      <w:caps/>
      <w:noProof/>
      <w:color w:val="181717"/>
      <w:w w:val="80"/>
      <w:sz w:val="28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2"/>
    <w:rsid w:val="008A5FF6"/>
    <w:rPr>
      <w:rFonts w:ascii="Arial" w:eastAsiaTheme="majorEastAsia" w:hAnsi="Arial" w:cs="Arial"/>
      <w:b/>
      <w:noProof/>
      <w:color w:val="767171" w:themeColor="background2" w:themeShade="80"/>
      <w:szCs w:val="24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A5FF6"/>
    <w:rPr>
      <w:rFonts w:asciiTheme="majorHAnsi" w:eastAsiaTheme="majorEastAsia" w:hAnsiTheme="majorHAnsi" w:cstheme="majorBidi"/>
      <w:noProof/>
      <w:color w:val="004974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A5FF6"/>
    <w:rPr>
      <w:rFonts w:asciiTheme="majorHAnsi" w:eastAsiaTheme="majorEastAsia" w:hAnsiTheme="majorHAnsi" w:cstheme="majorBidi"/>
      <w:noProof/>
      <w:color w:val="00304D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A5FF6"/>
    <w:rPr>
      <w:rFonts w:asciiTheme="majorHAnsi" w:eastAsiaTheme="majorEastAsia" w:hAnsiTheme="majorHAnsi" w:cstheme="majorBidi"/>
      <w:i/>
      <w:iCs/>
      <w:noProof/>
      <w:color w:val="00304D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A5FF6"/>
    <w:rPr>
      <w:rFonts w:asciiTheme="majorHAnsi" w:eastAsiaTheme="majorEastAsia" w:hAnsiTheme="majorHAnsi" w:cstheme="majorBidi"/>
      <w:noProof/>
      <w:color w:val="0083D1" w:themeColor="text1" w:themeTint="D8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A5FF6"/>
    <w:rPr>
      <w:rFonts w:asciiTheme="majorHAnsi" w:eastAsiaTheme="majorEastAsia" w:hAnsiTheme="majorHAnsi" w:cstheme="majorBidi"/>
      <w:i/>
      <w:iCs/>
      <w:noProof/>
      <w:color w:val="0083D1" w:themeColor="text1" w:themeTint="D8"/>
      <w:sz w:val="21"/>
      <w:szCs w:val="21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8A5FF6"/>
    <w:pPr>
      <w:spacing w:after="200" w:line="240" w:lineRule="auto"/>
    </w:pPr>
    <w:rPr>
      <w:i/>
      <w:iCs/>
      <w:color w:val="68D2DF" w:themeColor="text2"/>
      <w:sz w:val="18"/>
      <w:szCs w:val="18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89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965FF"/>
    <w:rPr>
      <w:rFonts w:ascii="Tahoma" w:hAnsi="Tahoma" w:cs="Tahoma"/>
      <w:noProof/>
      <w:color w:val="171717" w:themeColor="background2" w:themeShade="1A"/>
      <w:sz w:val="16"/>
      <w:szCs w:val="16"/>
    </w:rPr>
  </w:style>
  <w:style w:type="character" w:styleId="Plassholdertekst">
    <w:name w:val="Placeholder Text"/>
    <w:basedOn w:val="Standardskriftforavsnitt"/>
    <w:uiPriority w:val="99"/>
    <w:semiHidden/>
    <w:rsid w:val="0020298F"/>
    <w:rPr>
      <w:color w:val="808080"/>
    </w:rPr>
  </w:style>
  <w:style w:type="table" w:customStyle="1" w:styleId="Tabellrutenett1">
    <w:name w:val="Tabellrutenett1"/>
    <w:basedOn w:val="Vanligtabell"/>
    <w:next w:val="Tabellrutenett"/>
    <w:uiPriority w:val="39"/>
    <w:rsid w:val="00B91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enett">
    <w:name w:val="Table Grid"/>
    <w:basedOn w:val="Vanligtabell"/>
    <w:uiPriority w:val="39"/>
    <w:rsid w:val="00B91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93EE5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293396"/>
    <w:rPr>
      <w:color w:val="00629B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2933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andefjord.kommune.no/helse-omsorg/tjenester-for-voksne/koordinator-individuell-plan-og-koordinerende-enhet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sandefjord.kommune.no/_f/p1/ia9b93e74-6d43-44dc-b06d-45261b110a01/plakat-gode-moter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kar\Downloads\Tenk%20Sammen%20samhandlingsplan%20(1).dotx" TargetMode="External"/></Relationships>
</file>

<file path=word/theme/theme1.xml><?xml version="1.0" encoding="utf-8"?>
<a:theme xmlns:a="http://schemas.openxmlformats.org/drawingml/2006/main" name="Sandefjord Kommune">
  <a:themeElements>
    <a:clrScheme name="Sandefjord Kommune">
      <a:dk1>
        <a:srgbClr val="00629B"/>
      </a:dk1>
      <a:lt1>
        <a:sysClr val="window" lastClr="FFFFFF"/>
      </a:lt1>
      <a:dk2>
        <a:srgbClr val="68D2DF"/>
      </a:dk2>
      <a:lt2>
        <a:srgbClr val="E7E6E6"/>
      </a:lt2>
      <a:accent1>
        <a:srgbClr val="00629B"/>
      </a:accent1>
      <a:accent2>
        <a:srgbClr val="68D2DF"/>
      </a:accent2>
      <a:accent3>
        <a:srgbClr val="A8AD00"/>
      </a:accent3>
      <a:accent4>
        <a:srgbClr val="68478D"/>
      </a:accent4>
      <a:accent5>
        <a:srgbClr val="00857D"/>
      </a:accent5>
      <a:accent6>
        <a:srgbClr val="DC6B2F"/>
      </a:accent6>
      <a:hlink>
        <a:srgbClr val="00629B"/>
      </a:hlink>
      <a:folHlink>
        <a:srgbClr val="68D2DF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cbf582-5999-44c0-89e2-c3c60257c68a">
      <Terms xmlns="http://schemas.microsoft.com/office/infopath/2007/PartnerControls"/>
    </lcf76f155ced4ddcb4097134ff3c332f>
    <TaxCatchAll xmlns="fbe37007-fc03-4ca8-bf40-d4db331a60c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032A63AE2B74E9FC6BC140D960B1E" ma:contentTypeVersion="19" ma:contentTypeDescription="Create a new document." ma:contentTypeScope="" ma:versionID="d9fd84c0fd6350ab10971735ba60dd8d">
  <xsd:schema xmlns:xsd="http://www.w3.org/2001/XMLSchema" xmlns:xs="http://www.w3.org/2001/XMLSchema" xmlns:p="http://schemas.microsoft.com/office/2006/metadata/properties" xmlns:ns2="51cbf582-5999-44c0-89e2-c3c60257c68a" xmlns:ns3="fbe37007-fc03-4ca8-bf40-d4db331a60c7" targetNamespace="http://schemas.microsoft.com/office/2006/metadata/properties" ma:root="true" ma:fieldsID="b4d3945e82fad432748ce5875fad2d9e" ns2:_="" ns3:_="">
    <xsd:import namespace="51cbf582-5999-44c0-89e2-c3c60257c68a"/>
    <xsd:import namespace="fbe37007-fc03-4ca8-bf40-d4db331a60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bf582-5999-44c0-89e2-c3c60257c6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d92d879-a88e-475a-9559-43fdecc0ec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37007-fc03-4ca8-bf40-d4db331a60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8ec1379-a65a-4401-91f7-dc59def3eada}" ma:internalName="TaxCatchAll" ma:showField="CatchAllData" ma:web="fbe37007-fc03-4ca8-bf40-d4db331a60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799225-F53A-4079-BDAD-98EBA42AE92F}">
  <ds:schemaRefs>
    <ds:schemaRef ds:uri="http://schemas.microsoft.com/office/2006/metadata/properties"/>
    <ds:schemaRef ds:uri="http://schemas.microsoft.com/office/infopath/2007/PartnerControls"/>
    <ds:schemaRef ds:uri="51cbf582-5999-44c0-89e2-c3c60257c68a"/>
    <ds:schemaRef ds:uri="fbe37007-fc03-4ca8-bf40-d4db331a60c7"/>
  </ds:schemaRefs>
</ds:datastoreItem>
</file>

<file path=customXml/itemProps2.xml><?xml version="1.0" encoding="utf-8"?>
<ds:datastoreItem xmlns:ds="http://schemas.openxmlformats.org/officeDocument/2006/customXml" ds:itemID="{09F0F535-55D1-4507-8591-1171985E81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cbf582-5999-44c0-89e2-c3c60257c68a"/>
    <ds:schemaRef ds:uri="fbe37007-fc03-4ca8-bf40-d4db331a60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B46E77-5906-43C8-8A25-4BF2C96AC52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10edafd-6499-4c01-8a6b-e764102fb29c}" enabled="0" method="" siteId="{210edafd-6499-4c01-8a6b-e764102fb29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Tenk Sammen samhandlingsplan (1).dotx</Template>
  <TotalTime>115</TotalTime>
  <Pages>1</Pages>
  <Words>328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Sandefjord Kommune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 Lene Karlsen</dc:creator>
  <cp:lastModifiedBy>May Lene Karlsen</cp:lastModifiedBy>
  <cp:revision>115</cp:revision>
  <cp:lastPrinted>2020-03-27T16:19:00Z</cp:lastPrinted>
  <dcterms:created xsi:type="dcterms:W3CDTF">2026-04-17T08:27:00Z</dcterms:created>
  <dcterms:modified xsi:type="dcterms:W3CDTF">2026-08-14T10:33:00Z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0x010100640032A63AE2B74E9FC6BC140D960B1E</vt:lpwstr>
  </property>
  <property fmtid="{D5CDD505-2E9C-101B-9397-08002B2CF9AE}" pid="3" name="MediaServiceImageTags">
    <vt:lpwstr/>
  </property>
</Properties>
</file>